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50E55" w14:textId="77777777" w:rsidR="007B3E51" w:rsidRDefault="007B3E51" w:rsidP="007B3E51">
      <w:pPr>
        <w:pStyle w:val="Title"/>
        <w:jc w:val="center"/>
      </w:pPr>
      <w:r>
        <w:t>The Treasure</w:t>
      </w:r>
      <w:r w:rsidR="0051781B">
        <w:t>s</w:t>
      </w:r>
      <w:r>
        <w:t xml:space="preserve"> of the Kingdom</w:t>
      </w:r>
    </w:p>
    <w:p w14:paraId="0C33853C" w14:textId="77777777" w:rsidR="007B3E51" w:rsidRPr="00A60A6B" w:rsidRDefault="007B3E51" w:rsidP="007B3E51">
      <w:pPr>
        <w:pStyle w:val="Subtitle"/>
        <w:jc w:val="center"/>
        <w:rPr>
          <w:color w:val="EE0000"/>
          <w:sz w:val="36"/>
          <w:szCs w:val="36"/>
        </w:rPr>
      </w:pPr>
      <w:r w:rsidRPr="00A60A6B">
        <w:rPr>
          <w:color w:val="EE0000"/>
          <w:sz w:val="36"/>
          <w:szCs w:val="36"/>
        </w:rPr>
        <w:t>Jesmond Park Uniting Church ~ 10 August 2025</w:t>
      </w:r>
    </w:p>
    <w:p w14:paraId="2F8B04AC" w14:textId="77777777" w:rsidR="007B3E51" w:rsidRPr="00A60A6B" w:rsidRDefault="00A60A6B" w:rsidP="007B3E51">
      <w:pPr>
        <w:pStyle w:val="Quote"/>
        <w:rPr>
          <w:sz w:val="32"/>
          <w:szCs w:val="32"/>
        </w:rPr>
      </w:pPr>
      <w:r w:rsidRPr="00A60A6B">
        <w:rPr>
          <w:sz w:val="32"/>
          <w:szCs w:val="32"/>
        </w:rPr>
        <w:t>…</w:t>
      </w:r>
      <w:r w:rsidR="007B3E51" w:rsidRPr="00A60A6B">
        <w:rPr>
          <w:sz w:val="32"/>
          <w:szCs w:val="32"/>
        </w:rPr>
        <w:t xml:space="preserve"> a flourishing, inclusive and life-affirming church,</w:t>
      </w:r>
      <w:r w:rsidR="007B3E51" w:rsidRPr="00A60A6B">
        <w:rPr>
          <w:sz w:val="32"/>
          <w:szCs w:val="32"/>
        </w:rPr>
        <w:br/>
        <w:t>blessing our communities and our environment</w:t>
      </w:r>
    </w:p>
    <w:p w14:paraId="033F04F8" w14:textId="77777777" w:rsidR="00A60A6B" w:rsidRPr="00A60A6B" w:rsidRDefault="00A60A6B" w:rsidP="00A60A6B">
      <w:r>
        <w:rPr>
          <w:noProof/>
        </w:rPr>
        <w:drawing>
          <wp:inline distT="0" distB="0" distL="0" distR="0" wp14:anchorId="0D9ECE1A" wp14:editId="205569FA">
            <wp:extent cx="5731510" cy="1621790"/>
            <wp:effectExtent l="0" t="0" r="0" b="3810"/>
            <wp:docPr id="214072684" name="Picture 1" descr="A red background with colorful swirls and swir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72684" name="Picture 1" descr="A red background with colorful swirls and swirl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2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E4057" w14:textId="77777777" w:rsidR="007B3E51" w:rsidRPr="00CF714E" w:rsidRDefault="007B3E51" w:rsidP="00A60A6B">
      <w:pPr>
        <w:pStyle w:val="Heading1"/>
        <w:rPr>
          <w:color w:val="EE0000"/>
        </w:rPr>
      </w:pPr>
      <w:r w:rsidRPr="00CF714E">
        <w:rPr>
          <w:color w:val="EE0000"/>
        </w:rPr>
        <w:t>Welcome and Acknowledgment of Country</w:t>
      </w:r>
    </w:p>
    <w:p w14:paraId="6EE6FD75" w14:textId="77777777" w:rsidR="007B3E51" w:rsidRPr="00BD5CF3" w:rsidRDefault="007B3E51" w:rsidP="007B3E51">
      <w:pPr>
        <w:rPr>
          <w:sz w:val="28"/>
          <w:szCs w:val="28"/>
        </w:rPr>
      </w:pPr>
      <w:r w:rsidRPr="00BD5CF3">
        <w:rPr>
          <w:sz w:val="28"/>
          <w:szCs w:val="28"/>
        </w:rPr>
        <w:t>We acknowledge the Awabakal Peoples of the land on which we gather, and pay respects to Elders past, present and emerging.</w:t>
      </w:r>
      <w:r w:rsidRPr="00BD5CF3">
        <w:rPr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In the light of Christ</w:t>
      </w:r>
      <w:r w:rsidR="00585F7F" w:rsidRPr="00BD5CF3">
        <w:rPr>
          <w:sz w:val="28"/>
          <w:szCs w:val="28"/>
        </w:rPr>
        <w:t xml:space="preserve">, </w:t>
      </w:r>
      <w:r w:rsidR="00585F7F" w:rsidRPr="00BD5CF3">
        <w:rPr>
          <w:b/>
          <w:bCs/>
          <w:sz w:val="28"/>
          <w:szCs w:val="28"/>
        </w:rPr>
        <w:t xml:space="preserve">we affirm </w:t>
      </w:r>
      <w:r w:rsidRPr="00BD5CF3">
        <w:rPr>
          <w:b/>
          <w:bCs/>
          <w:sz w:val="28"/>
          <w:szCs w:val="28"/>
        </w:rPr>
        <w:t>our covenant to walk together</w:t>
      </w:r>
      <w:r w:rsidR="00585F7F" w:rsidRPr="00BD5CF3">
        <w:rPr>
          <w:b/>
          <w:bCs/>
          <w:sz w:val="28"/>
          <w:szCs w:val="28"/>
        </w:rPr>
        <w:br/>
        <w:t>towards truth, justice, and reconciliation.</w:t>
      </w:r>
    </w:p>
    <w:p w14:paraId="2E9656A9" w14:textId="77777777" w:rsidR="007B3E51" w:rsidRPr="00CF714E" w:rsidRDefault="007B3E51" w:rsidP="00A60A6B">
      <w:pPr>
        <w:pStyle w:val="Heading1"/>
        <w:rPr>
          <w:color w:val="EE0000"/>
        </w:rPr>
      </w:pPr>
      <w:r w:rsidRPr="00CF714E">
        <w:rPr>
          <w:color w:val="EE0000"/>
        </w:rPr>
        <w:t>Call to Worship</w:t>
      </w:r>
      <w:r w:rsidR="00145A70" w:rsidRPr="00CF714E">
        <w:rPr>
          <w:color w:val="EE0000"/>
        </w:rPr>
        <w:t>: John 6:35</w:t>
      </w:r>
    </w:p>
    <w:p w14:paraId="58874D43" w14:textId="77777777" w:rsidR="007B3E51" w:rsidRPr="00BD5CF3" w:rsidRDefault="007B3E51" w:rsidP="007B3E51">
      <w:pPr>
        <w:rPr>
          <w:sz w:val="28"/>
          <w:szCs w:val="28"/>
        </w:rPr>
      </w:pPr>
      <w:r w:rsidRPr="00BD5CF3">
        <w:rPr>
          <w:sz w:val="28"/>
          <w:szCs w:val="28"/>
        </w:rPr>
        <w:t>Jesus said:</w:t>
      </w:r>
      <w:r w:rsidRPr="00BD5CF3">
        <w:rPr>
          <w:sz w:val="28"/>
          <w:szCs w:val="28"/>
        </w:rPr>
        <w:br/>
        <w:t>‘I am the bread of life.</w:t>
      </w:r>
      <w:r w:rsidRPr="00BD5CF3">
        <w:rPr>
          <w:sz w:val="28"/>
          <w:szCs w:val="28"/>
        </w:rPr>
        <w:br/>
        <w:t>Whoever comes to me will never be hungry,</w:t>
      </w:r>
      <w:r w:rsidRPr="00BD5CF3">
        <w:rPr>
          <w:sz w:val="28"/>
          <w:szCs w:val="28"/>
        </w:rPr>
        <w:br/>
        <w:t>and whoever believes in me shall never thirst.’</w:t>
      </w:r>
      <w:r w:rsidRPr="00BD5CF3">
        <w:rPr>
          <w:sz w:val="28"/>
          <w:szCs w:val="28"/>
        </w:rPr>
        <w:tab/>
      </w:r>
      <w:r w:rsidRPr="00BD5CF3">
        <w:rPr>
          <w:sz w:val="28"/>
          <w:szCs w:val="28"/>
        </w:rPr>
        <w:tab/>
      </w:r>
    </w:p>
    <w:p w14:paraId="59ABE233" w14:textId="77777777" w:rsidR="00585F7F" w:rsidRPr="00BD5CF3" w:rsidRDefault="00585F7F" w:rsidP="00585F7F">
      <w:pPr>
        <w:rPr>
          <w:sz w:val="28"/>
          <w:szCs w:val="28"/>
        </w:rPr>
      </w:pPr>
      <w:r w:rsidRPr="00BD5CF3">
        <w:rPr>
          <w:sz w:val="28"/>
          <w:szCs w:val="28"/>
        </w:rPr>
        <w:t xml:space="preserve">When we are parched: </w:t>
      </w:r>
      <w:r w:rsidRPr="00BD5CF3">
        <w:rPr>
          <w:b/>
          <w:bCs/>
          <w:sz w:val="28"/>
          <w:szCs w:val="28"/>
        </w:rPr>
        <w:t>God refreshes.</w:t>
      </w:r>
      <w:r w:rsidRPr="00BD5CF3">
        <w:rPr>
          <w:sz w:val="28"/>
          <w:szCs w:val="28"/>
        </w:rPr>
        <w:br/>
        <w:t xml:space="preserve">When we are hungry: </w:t>
      </w:r>
      <w:r w:rsidRPr="00BD5CF3">
        <w:rPr>
          <w:b/>
          <w:bCs/>
          <w:sz w:val="28"/>
          <w:szCs w:val="28"/>
        </w:rPr>
        <w:t>God sustains.</w:t>
      </w:r>
      <w:r w:rsidRPr="00BD5CF3">
        <w:rPr>
          <w:sz w:val="28"/>
          <w:szCs w:val="28"/>
        </w:rPr>
        <w:br/>
        <w:t xml:space="preserve">When we are naked: </w:t>
      </w:r>
      <w:r w:rsidRPr="00BD5CF3">
        <w:rPr>
          <w:b/>
          <w:bCs/>
          <w:sz w:val="28"/>
          <w:szCs w:val="28"/>
        </w:rPr>
        <w:t>God covers.</w:t>
      </w:r>
      <w:r w:rsidRPr="00BD5CF3">
        <w:rPr>
          <w:sz w:val="28"/>
          <w:szCs w:val="28"/>
        </w:rPr>
        <w:br/>
        <w:t xml:space="preserve">When we are barren: </w:t>
      </w:r>
      <w:r w:rsidRPr="00BD5CF3">
        <w:rPr>
          <w:b/>
          <w:bCs/>
          <w:sz w:val="28"/>
          <w:szCs w:val="28"/>
        </w:rPr>
        <w:t>God provides.</w:t>
      </w:r>
    </w:p>
    <w:p w14:paraId="321196B8" w14:textId="77777777" w:rsidR="00585F7F" w:rsidRPr="00BD5CF3" w:rsidRDefault="00585F7F" w:rsidP="00585F7F">
      <w:pPr>
        <w:rPr>
          <w:b/>
          <w:bCs/>
          <w:sz w:val="28"/>
          <w:szCs w:val="28"/>
        </w:rPr>
      </w:pPr>
      <w:r w:rsidRPr="00BD5CF3">
        <w:rPr>
          <w:sz w:val="28"/>
          <w:szCs w:val="28"/>
        </w:rPr>
        <w:t xml:space="preserve">O God, you are our God: </w:t>
      </w:r>
      <w:r w:rsidRPr="00BD5CF3">
        <w:rPr>
          <w:b/>
          <w:bCs/>
          <w:sz w:val="28"/>
          <w:szCs w:val="28"/>
        </w:rPr>
        <w:t>we seek your face.</w:t>
      </w:r>
      <w:r w:rsidRPr="00BD5CF3">
        <w:rPr>
          <w:b/>
          <w:bCs/>
          <w:sz w:val="28"/>
          <w:szCs w:val="28"/>
        </w:rPr>
        <w:br/>
      </w:r>
      <w:r w:rsidRPr="00BD5CF3">
        <w:rPr>
          <w:sz w:val="28"/>
          <w:szCs w:val="28"/>
        </w:rPr>
        <w:t>Every thirst may be quenched in the waters of God.</w:t>
      </w:r>
      <w:r w:rsidRPr="00BD5CF3">
        <w:rPr>
          <w:b/>
          <w:bCs/>
          <w:sz w:val="28"/>
          <w:szCs w:val="28"/>
        </w:rPr>
        <w:br/>
        <w:t>Every hunger may be fed at the table of God.</w:t>
      </w:r>
    </w:p>
    <w:p w14:paraId="67CFE2AA" w14:textId="77777777" w:rsidR="00A60A6B" w:rsidRPr="00BD5CF3" w:rsidRDefault="00585F7F" w:rsidP="00A60A6B">
      <w:pPr>
        <w:rPr>
          <w:sz w:val="28"/>
          <w:szCs w:val="28"/>
        </w:rPr>
      </w:pPr>
      <w:r w:rsidRPr="00BD5CF3">
        <w:rPr>
          <w:sz w:val="28"/>
          <w:szCs w:val="28"/>
        </w:rPr>
        <w:t>Let us worship God.</w:t>
      </w:r>
    </w:p>
    <w:p w14:paraId="2D377B16" w14:textId="77777777" w:rsidR="007B3E51" w:rsidRPr="00CF714E" w:rsidRDefault="00A60A6B" w:rsidP="00A60A6B">
      <w:pPr>
        <w:pStyle w:val="Heading1"/>
        <w:rPr>
          <w:color w:val="EE0000"/>
        </w:rPr>
      </w:pPr>
      <w:r w:rsidRPr="00CF714E">
        <w:rPr>
          <w:color w:val="EE0000"/>
        </w:rPr>
        <w:lastRenderedPageBreak/>
        <w:t>Together in Song 107: Sing Praise and Thanksgiving</w:t>
      </w:r>
    </w:p>
    <w:p w14:paraId="4479C0FA" w14:textId="77777777" w:rsidR="00A60A6B" w:rsidRPr="00BD5CF3" w:rsidRDefault="00A60A6B" w:rsidP="00A60A6B">
      <w:pPr>
        <w:rPr>
          <w:i/>
          <w:iCs/>
          <w:sz w:val="28"/>
          <w:szCs w:val="28"/>
        </w:rPr>
      </w:pPr>
      <w:r w:rsidRPr="00BD5CF3">
        <w:rPr>
          <w:i/>
          <w:iCs/>
          <w:sz w:val="28"/>
          <w:szCs w:val="28"/>
        </w:rPr>
        <w:t>Sing praise and thanksgiving, let all creatures living</w:t>
      </w:r>
      <w:r w:rsidRPr="00BD5CF3">
        <w:rPr>
          <w:i/>
          <w:iCs/>
          <w:sz w:val="28"/>
          <w:szCs w:val="28"/>
        </w:rPr>
        <w:br/>
        <w:t>now worship their maker with gladness and song;</w:t>
      </w:r>
      <w:r w:rsidRPr="00BD5CF3">
        <w:rPr>
          <w:i/>
          <w:iCs/>
          <w:sz w:val="28"/>
          <w:szCs w:val="28"/>
        </w:rPr>
        <w:br/>
        <w:t>all glory and honour we come to him bringing:</w:t>
      </w:r>
      <w:r w:rsidRPr="00BD5CF3">
        <w:rPr>
          <w:i/>
          <w:iCs/>
          <w:sz w:val="28"/>
          <w:szCs w:val="28"/>
        </w:rPr>
        <w:br/>
        <w:t>O praise to the Almighty, sing praise to our God.</w:t>
      </w:r>
    </w:p>
    <w:p w14:paraId="0DED0353" w14:textId="77777777" w:rsidR="00A60A6B" w:rsidRPr="00BD5CF3" w:rsidRDefault="00A60A6B" w:rsidP="00A60A6B">
      <w:pPr>
        <w:rPr>
          <w:i/>
          <w:iCs/>
          <w:sz w:val="28"/>
          <w:szCs w:val="28"/>
        </w:rPr>
      </w:pPr>
      <w:r w:rsidRPr="00BD5CF3">
        <w:rPr>
          <w:i/>
          <w:iCs/>
          <w:sz w:val="28"/>
          <w:szCs w:val="28"/>
        </w:rPr>
        <w:t>Our lives of his making he brings to their waking;</w:t>
      </w:r>
      <w:r w:rsidRPr="00BD5CF3">
        <w:rPr>
          <w:i/>
          <w:iCs/>
          <w:sz w:val="28"/>
          <w:szCs w:val="28"/>
        </w:rPr>
        <w:br/>
        <w:t>in darkness he held us in his gracious care,</w:t>
      </w:r>
      <w:r w:rsidRPr="00BD5CF3">
        <w:rPr>
          <w:i/>
          <w:iCs/>
          <w:sz w:val="28"/>
          <w:szCs w:val="28"/>
        </w:rPr>
        <w:br/>
        <w:t>now into the light we are called from our sleeping:</w:t>
      </w:r>
      <w:r w:rsidRPr="00BD5CF3">
        <w:rPr>
          <w:i/>
          <w:iCs/>
          <w:sz w:val="28"/>
          <w:szCs w:val="28"/>
        </w:rPr>
        <w:br/>
        <w:t>O praise to the Almighty, sing praise to our God!</w:t>
      </w:r>
    </w:p>
    <w:p w14:paraId="065D27FE" w14:textId="06406D5A" w:rsidR="00585F7F" w:rsidRPr="00BD5CF3" w:rsidRDefault="00A60A6B" w:rsidP="00BD5CF3">
      <w:pPr>
        <w:rPr>
          <w:i/>
          <w:iCs/>
          <w:sz w:val="28"/>
          <w:szCs w:val="28"/>
        </w:rPr>
      </w:pPr>
      <w:r w:rsidRPr="00BD5CF3">
        <w:rPr>
          <w:i/>
          <w:iCs/>
          <w:sz w:val="28"/>
          <w:szCs w:val="28"/>
        </w:rPr>
        <w:t>Lord, frame our desiring to do your requiring,</w:t>
      </w:r>
      <w:r w:rsidRPr="00BD5CF3">
        <w:rPr>
          <w:i/>
          <w:iCs/>
          <w:sz w:val="28"/>
          <w:szCs w:val="28"/>
        </w:rPr>
        <w:br/>
        <w:t>that unto your glory be all that we do;</w:t>
      </w:r>
      <w:r w:rsidRPr="00BD5CF3">
        <w:rPr>
          <w:i/>
          <w:iCs/>
          <w:sz w:val="28"/>
          <w:szCs w:val="28"/>
        </w:rPr>
        <w:br/>
        <w:t>and where we have faltered, give strength and give healing:</w:t>
      </w:r>
      <w:r w:rsidRPr="00BD5CF3">
        <w:rPr>
          <w:i/>
          <w:iCs/>
          <w:sz w:val="28"/>
          <w:szCs w:val="28"/>
        </w:rPr>
        <w:br/>
        <w:t>O praise to the Almighty, sing praise to our God!</w:t>
      </w:r>
      <w:r w:rsidR="00BD5CF3">
        <w:rPr>
          <w:i/>
          <w:iCs/>
          <w:sz w:val="28"/>
          <w:szCs w:val="28"/>
        </w:rPr>
        <w:br/>
      </w:r>
      <w:r w:rsidR="00BD5CF3">
        <w:rPr>
          <w:i/>
          <w:iCs/>
          <w:sz w:val="28"/>
          <w:szCs w:val="28"/>
        </w:rPr>
        <w:br/>
      </w:r>
      <w:r w:rsidR="007B3E51" w:rsidRPr="00BD5CF3">
        <w:rPr>
          <w:rStyle w:val="Heading1Char"/>
          <w:color w:val="EE0000"/>
        </w:rPr>
        <w:t xml:space="preserve">Prayer of </w:t>
      </w:r>
      <w:r w:rsidR="00585F7F" w:rsidRPr="00BD5CF3">
        <w:rPr>
          <w:rStyle w:val="Heading1Char"/>
          <w:color w:val="EE0000"/>
        </w:rPr>
        <w:t>Invocation</w:t>
      </w:r>
      <w:r w:rsidRPr="00BD5CF3">
        <w:rPr>
          <w:rStyle w:val="Heading1Char"/>
          <w:color w:val="EE0000"/>
        </w:rPr>
        <w:br/>
      </w:r>
      <w:r w:rsidR="00585F7F" w:rsidRPr="00BD5CF3">
        <w:rPr>
          <w:sz w:val="28"/>
          <w:szCs w:val="28"/>
        </w:rPr>
        <w:t>Come, Holy Spirit, wind of God, cool us as breeze,</w:t>
      </w:r>
      <w:r w:rsidR="00585F7F" w:rsidRPr="00BD5CF3">
        <w:rPr>
          <w:sz w:val="28"/>
          <w:szCs w:val="28"/>
        </w:rPr>
        <w:br/>
        <w:t>blow among us and around;</w:t>
      </w:r>
      <w:r w:rsidR="00585F7F" w:rsidRPr="00BD5CF3">
        <w:rPr>
          <w:sz w:val="28"/>
          <w:szCs w:val="28"/>
        </w:rPr>
        <w:br/>
        <w:t>open our ears to hear the truth, and our mouths to cry out</w:t>
      </w:r>
      <w:r w:rsidR="00585F7F" w:rsidRPr="00BD5CF3">
        <w:rPr>
          <w:sz w:val="28"/>
          <w:szCs w:val="28"/>
        </w:rPr>
        <w:br/>
        <w:t>in praise of the Living One, Jesus Christ our risen Saviour.</w:t>
      </w:r>
      <w:r w:rsidR="00585F7F" w:rsidRPr="00BD5CF3">
        <w:rPr>
          <w:sz w:val="28"/>
          <w:szCs w:val="28"/>
        </w:rPr>
        <w:br/>
      </w:r>
      <w:r w:rsidR="00585F7F" w:rsidRPr="00BD5CF3">
        <w:rPr>
          <w:b/>
          <w:bCs/>
          <w:sz w:val="28"/>
          <w:szCs w:val="28"/>
        </w:rPr>
        <w:t>Amen.</w:t>
      </w:r>
      <w:r w:rsidR="00BD5CF3">
        <w:rPr>
          <w:b/>
          <w:bCs/>
          <w:sz w:val="28"/>
          <w:szCs w:val="28"/>
        </w:rPr>
        <w:br/>
      </w:r>
      <w:r w:rsidR="00BD5CF3" w:rsidRPr="00BD5CF3">
        <w:rPr>
          <w:b/>
          <w:bCs/>
          <w:sz w:val="22"/>
          <w:szCs w:val="22"/>
        </w:rPr>
        <w:br/>
      </w:r>
      <w:r w:rsidR="00585F7F" w:rsidRPr="00BD5CF3">
        <w:rPr>
          <w:sz w:val="28"/>
          <w:szCs w:val="28"/>
        </w:rPr>
        <w:t>Come, Holy Spirit, living water, Giver of life,</w:t>
      </w:r>
      <w:r w:rsidR="00585F7F" w:rsidRPr="00BD5CF3">
        <w:rPr>
          <w:sz w:val="28"/>
          <w:szCs w:val="28"/>
        </w:rPr>
        <w:br/>
        <w:t>that we may drink in the word, and taste the bread of life;</w:t>
      </w:r>
      <w:r w:rsidR="00585F7F" w:rsidRPr="00BD5CF3">
        <w:rPr>
          <w:sz w:val="28"/>
          <w:szCs w:val="28"/>
        </w:rPr>
        <w:br/>
        <w:t xml:space="preserve">help us to understand one another, </w:t>
      </w:r>
      <w:r w:rsidR="00BD5CF3">
        <w:rPr>
          <w:sz w:val="28"/>
          <w:szCs w:val="28"/>
        </w:rPr>
        <w:br/>
      </w:r>
      <w:r w:rsidR="00585F7F" w:rsidRPr="00BD5CF3">
        <w:rPr>
          <w:sz w:val="28"/>
          <w:szCs w:val="28"/>
        </w:rPr>
        <w:t>and to speak one another’s language.</w:t>
      </w:r>
      <w:r w:rsidR="00585F7F" w:rsidRPr="00BD5CF3">
        <w:rPr>
          <w:sz w:val="28"/>
          <w:szCs w:val="28"/>
        </w:rPr>
        <w:br/>
        <w:t>Keep us in union with Christ in all our worship.</w:t>
      </w:r>
      <w:r w:rsidR="00585F7F" w:rsidRPr="00BD5CF3">
        <w:rPr>
          <w:sz w:val="28"/>
          <w:szCs w:val="28"/>
        </w:rPr>
        <w:br/>
      </w:r>
      <w:r w:rsidR="00585F7F" w:rsidRPr="00BD5CF3">
        <w:rPr>
          <w:b/>
          <w:bCs/>
          <w:sz w:val="28"/>
          <w:szCs w:val="28"/>
        </w:rPr>
        <w:t>Amen.</w:t>
      </w:r>
      <w:r w:rsidR="00BD5CF3">
        <w:rPr>
          <w:b/>
          <w:bCs/>
          <w:sz w:val="28"/>
          <w:szCs w:val="28"/>
        </w:rPr>
        <w:br/>
      </w:r>
      <w:r w:rsidR="00BD5CF3" w:rsidRPr="00BD5CF3">
        <w:rPr>
          <w:b/>
          <w:bCs/>
          <w:sz w:val="22"/>
          <w:szCs w:val="22"/>
        </w:rPr>
        <w:br/>
      </w:r>
      <w:r w:rsidR="00585F7F" w:rsidRPr="00BD5CF3">
        <w:rPr>
          <w:sz w:val="28"/>
          <w:szCs w:val="28"/>
        </w:rPr>
        <w:t xml:space="preserve">Come, Holy Spirit, fire of God, come, </w:t>
      </w:r>
      <w:r w:rsidR="00BD5CF3">
        <w:rPr>
          <w:sz w:val="28"/>
          <w:szCs w:val="28"/>
        </w:rPr>
        <w:br/>
      </w:r>
      <w:r w:rsidR="00585F7F" w:rsidRPr="00BD5CF3">
        <w:rPr>
          <w:sz w:val="28"/>
          <w:szCs w:val="28"/>
        </w:rPr>
        <w:t>and burn the chaff of our lives</w:t>
      </w:r>
      <w:r w:rsidR="00585F7F" w:rsidRPr="00BD5CF3">
        <w:rPr>
          <w:sz w:val="28"/>
          <w:szCs w:val="28"/>
        </w:rPr>
        <w:br/>
        <w:t>that we may bear the fruit of love;</w:t>
      </w:r>
      <w:r w:rsidR="00585F7F" w:rsidRPr="00BD5CF3">
        <w:rPr>
          <w:sz w:val="28"/>
          <w:szCs w:val="28"/>
        </w:rPr>
        <w:br/>
        <w:t>come, increase in us your gifts for the good of your Church,</w:t>
      </w:r>
      <w:r w:rsidR="00585F7F" w:rsidRPr="00BD5CF3">
        <w:rPr>
          <w:sz w:val="28"/>
          <w:szCs w:val="28"/>
        </w:rPr>
        <w:br/>
        <w:t>and make us one body for the sake of Jesus our liberating Lord.</w:t>
      </w:r>
      <w:r w:rsidR="00585F7F" w:rsidRPr="00BD5CF3">
        <w:rPr>
          <w:sz w:val="28"/>
          <w:szCs w:val="28"/>
        </w:rPr>
        <w:br/>
      </w:r>
      <w:r w:rsidR="00585F7F" w:rsidRPr="00BD5CF3">
        <w:rPr>
          <w:b/>
          <w:bCs/>
          <w:sz w:val="28"/>
          <w:szCs w:val="28"/>
        </w:rPr>
        <w:t>Amen.</w:t>
      </w:r>
    </w:p>
    <w:p w14:paraId="3ED3F81E" w14:textId="77777777" w:rsidR="007B3E51" w:rsidRPr="00CF714E" w:rsidRDefault="007B3E51" w:rsidP="00A60A6B">
      <w:pPr>
        <w:pStyle w:val="Heading1"/>
        <w:rPr>
          <w:rFonts w:asciiTheme="minorHAnsi" w:eastAsiaTheme="minorHAnsi" w:hAnsiTheme="minorHAnsi" w:cstheme="minorBidi"/>
          <w:color w:val="EE0000"/>
          <w:sz w:val="24"/>
          <w:szCs w:val="24"/>
        </w:rPr>
      </w:pPr>
      <w:r w:rsidRPr="00CF714E">
        <w:rPr>
          <w:color w:val="EE0000"/>
        </w:rPr>
        <w:lastRenderedPageBreak/>
        <w:t>Passing the Peace</w:t>
      </w:r>
    </w:p>
    <w:p w14:paraId="64E25D41" w14:textId="77777777" w:rsidR="007B3E51" w:rsidRPr="00BD5CF3" w:rsidRDefault="007B3E51" w:rsidP="00585F7F">
      <w:pPr>
        <w:rPr>
          <w:b/>
          <w:bCs/>
          <w:sz w:val="28"/>
          <w:szCs w:val="28"/>
        </w:rPr>
      </w:pPr>
      <w:r w:rsidRPr="00BD5CF3">
        <w:rPr>
          <w:sz w:val="28"/>
          <w:szCs w:val="28"/>
        </w:rPr>
        <w:t>The peace of our Lord Jesus Christ be with you.</w:t>
      </w:r>
      <w:r w:rsidR="00A60A6B" w:rsidRPr="00BD5CF3">
        <w:rPr>
          <w:sz w:val="28"/>
          <w:szCs w:val="28"/>
        </w:rPr>
        <w:t xml:space="preserve"> </w:t>
      </w:r>
      <w:r w:rsidR="00A60A6B" w:rsidRPr="00BD5CF3">
        <w:rPr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 xml:space="preserve">And </w:t>
      </w:r>
      <w:proofErr w:type="gramStart"/>
      <w:r w:rsidRPr="00BD5CF3">
        <w:rPr>
          <w:b/>
          <w:bCs/>
          <w:sz w:val="28"/>
          <w:szCs w:val="28"/>
        </w:rPr>
        <w:t>also</w:t>
      </w:r>
      <w:proofErr w:type="gramEnd"/>
      <w:r w:rsidRPr="00BD5CF3">
        <w:rPr>
          <w:b/>
          <w:bCs/>
          <w:sz w:val="28"/>
          <w:szCs w:val="28"/>
        </w:rPr>
        <w:t xml:space="preserve"> with you.</w:t>
      </w:r>
    </w:p>
    <w:p w14:paraId="5B2075F5" w14:textId="77777777" w:rsidR="007B3E51" w:rsidRPr="00CF714E" w:rsidRDefault="0051781B" w:rsidP="00A60A6B">
      <w:pPr>
        <w:pStyle w:val="Heading1"/>
        <w:rPr>
          <w:color w:val="EE0000"/>
        </w:rPr>
      </w:pPr>
      <w:r w:rsidRPr="00CF714E">
        <w:rPr>
          <w:color w:val="EE0000"/>
        </w:rPr>
        <w:t>Ministry of the Word</w:t>
      </w:r>
    </w:p>
    <w:p w14:paraId="075A0EB3" w14:textId="77777777" w:rsidR="0051781B" w:rsidRPr="00CF714E" w:rsidRDefault="0051781B" w:rsidP="00A60A6B">
      <w:pPr>
        <w:pStyle w:val="Heading2"/>
        <w:rPr>
          <w:color w:val="EE0000"/>
        </w:rPr>
      </w:pPr>
      <w:r w:rsidRPr="00CF714E">
        <w:rPr>
          <w:color w:val="EE0000"/>
        </w:rPr>
        <w:t>Luke 12:32-34</w:t>
      </w:r>
    </w:p>
    <w:p w14:paraId="24F2A293" w14:textId="77777777" w:rsidR="0051781B" w:rsidRPr="00BD5CF3" w:rsidRDefault="0051781B" w:rsidP="0051781B">
      <w:pPr>
        <w:rPr>
          <w:sz w:val="28"/>
          <w:szCs w:val="28"/>
        </w:rPr>
      </w:pPr>
      <w:r w:rsidRPr="00BD5CF3">
        <w:rPr>
          <w:sz w:val="28"/>
          <w:szCs w:val="28"/>
        </w:rPr>
        <w:t xml:space="preserve">Do not be afraid, little flock, </w:t>
      </w:r>
      <w:r w:rsidRPr="00BD5CF3">
        <w:rPr>
          <w:sz w:val="28"/>
          <w:szCs w:val="28"/>
        </w:rPr>
        <w:br/>
        <w:t>for it is your Father's good pleasure to give you the kingdom.</w:t>
      </w:r>
    </w:p>
    <w:p w14:paraId="0B53A810" w14:textId="77777777" w:rsidR="0051781B" w:rsidRPr="00BD5CF3" w:rsidRDefault="0051781B" w:rsidP="0051781B">
      <w:pPr>
        <w:rPr>
          <w:sz w:val="28"/>
          <w:szCs w:val="28"/>
        </w:rPr>
      </w:pPr>
      <w:r w:rsidRPr="00BD5CF3">
        <w:rPr>
          <w:sz w:val="28"/>
          <w:szCs w:val="28"/>
        </w:rPr>
        <w:t xml:space="preserve">Sell your possessions and give alms. </w:t>
      </w:r>
    </w:p>
    <w:p w14:paraId="23632C4E" w14:textId="77777777" w:rsidR="0051781B" w:rsidRPr="00BD5CF3" w:rsidRDefault="0051781B" w:rsidP="0051781B">
      <w:pPr>
        <w:rPr>
          <w:sz w:val="28"/>
          <w:szCs w:val="28"/>
        </w:rPr>
      </w:pPr>
      <w:r w:rsidRPr="00BD5CF3">
        <w:rPr>
          <w:sz w:val="28"/>
          <w:szCs w:val="28"/>
        </w:rPr>
        <w:t xml:space="preserve">Make purses for yourselves that do not wear out, </w:t>
      </w:r>
      <w:r w:rsidRPr="00BD5CF3">
        <w:rPr>
          <w:sz w:val="28"/>
          <w:szCs w:val="28"/>
        </w:rPr>
        <w:br/>
        <w:t xml:space="preserve">an unfailing treasure in heaven, </w:t>
      </w:r>
      <w:r w:rsidRPr="00BD5CF3">
        <w:rPr>
          <w:sz w:val="28"/>
          <w:szCs w:val="28"/>
        </w:rPr>
        <w:br/>
        <w:t>where no thief comes near and no moth destroys.</w:t>
      </w:r>
    </w:p>
    <w:p w14:paraId="2EA7728C" w14:textId="77777777" w:rsidR="0051781B" w:rsidRPr="00BD5CF3" w:rsidRDefault="0051781B" w:rsidP="0051781B">
      <w:pPr>
        <w:rPr>
          <w:sz w:val="28"/>
          <w:szCs w:val="28"/>
        </w:rPr>
      </w:pPr>
      <w:r w:rsidRPr="00BD5CF3">
        <w:rPr>
          <w:sz w:val="28"/>
          <w:szCs w:val="28"/>
        </w:rPr>
        <w:t>For where your treasure is, there your heart will be also.</w:t>
      </w:r>
    </w:p>
    <w:p w14:paraId="68E21FE7" w14:textId="77777777" w:rsidR="0051781B" w:rsidRPr="00CF714E" w:rsidRDefault="0051781B" w:rsidP="00A60A6B">
      <w:pPr>
        <w:pStyle w:val="Heading2"/>
        <w:rPr>
          <w:color w:val="EE0000"/>
        </w:rPr>
      </w:pPr>
      <w:r w:rsidRPr="00CF714E">
        <w:rPr>
          <w:color w:val="EE0000"/>
        </w:rPr>
        <w:t>Matthew 13:44-46</w:t>
      </w:r>
    </w:p>
    <w:p w14:paraId="45EEBFDA" w14:textId="77777777" w:rsidR="0051781B" w:rsidRPr="00BD5CF3" w:rsidRDefault="0051781B" w:rsidP="0051781B">
      <w:pPr>
        <w:rPr>
          <w:sz w:val="28"/>
          <w:szCs w:val="28"/>
        </w:rPr>
      </w:pPr>
      <w:r w:rsidRPr="00BD5CF3">
        <w:rPr>
          <w:sz w:val="28"/>
          <w:szCs w:val="28"/>
        </w:rPr>
        <w:t xml:space="preserve">“The kingdom of heaven is like treasure hidden in a field. </w:t>
      </w:r>
    </w:p>
    <w:p w14:paraId="7342ED5A" w14:textId="77777777" w:rsidR="0051781B" w:rsidRPr="00BD5CF3" w:rsidRDefault="0051781B" w:rsidP="0051781B">
      <w:pPr>
        <w:rPr>
          <w:sz w:val="28"/>
          <w:szCs w:val="28"/>
        </w:rPr>
      </w:pPr>
      <w:r w:rsidRPr="00BD5CF3">
        <w:rPr>
          <w:sz w:val="28"/>
          <w:szCs w:val="28"/>
        </w:rPr>
        <w:t xml:space="preserve">When a man found it, he hid it again, </w:t>
      </w:r>
      <w:r w:rsidRPr="00BD5CF3">
        <w:rPr>
          <w:sz w:val="28"/>
          <w:szCs w:val="28"/>
        </w:rPr>
        <w:br/>
        <w:t>and then in his joy went and sold all he had and bought that field.</w:t>
      </w:r>
    </w:p>
    <w:p w14:paraId="699889C2" w14:textId="77777777" w:rsidR="0051781B" w:rsidRPr="00BD5CF3" w:rsidRDefault="0051781B" w:rsidP="0051781B">
      <w:pPr>
        <w:rPr>
          <w:sz w:val="28"/>
          <w:szCs w:val="28"/>
        </w:rPr>
      </w:pPr>
      <w:r w:rsidRPr="00BD5CF3">
        <w:rPr>
          <w:sz w:val="28"/>
          <w:szCs w:val="28"/>
        </w:rPr>
        <w:t xml:space="preserve">Again, the kingdom of heaven is like a merchant </w:t>
      </w:r>
      <w:r w:rsidRPr="00BD5CF3">
        <w:rPr>
          <w:sz w:val="28"/>
          <w:szCs w:val="28"/>
        </w:rPr>
        <w:br/>
        <w:t xml:space="preserve">looking for fine pearls. </w:t>
      </w:r>
    </w:p>
    <w:p w14:paraId="1BE9BF41" w14:textId="4689068B" w:rsidR="0051781B" w:rsidRDefault="0051781B" w:rsidP="0051781B">
      <w:pPr>
        <w:rPr>
          <w:sz w:val="28"/>
          <w:szCs w:val="28"/>
        </w:rPr>
      </w:pPr>
      <w:r w:rsidRPr="00BD5CF3">
        <w:rPr>
          <w:sz w:val="28"/>
          <w:szCs w:val="28"/>
        </w:rPr>
        <w:t xml:space="preserve">When he found one of great value, </w:t>
      </w:r>
      <w:r w:rsidRPr="00BD5CF3">
        <w:rPr>
          <w:sz w:val="28"/>
          <w:szCs w:val="28"/>
        </w:rPr>
        <w:br/>
        <w:t>he went away and sold everything he had and bought it.</w:t>
      </w:r>
    </w:p>
    <w:p w14:paraId="7903DBD5" w14:textId="77777777" w:rsidR="00BD5CF3" w:rsidRPr="00CF714E" w:rsidRDefault="00BD5CF3" w:rsidP="00BD5CF3">
      <w:pPr>
        <w:pStyle w:val="Heading2"/>
        <w:rPr>
          <w:color w:val="EE0000"/>
        </w:rPr>
      </w:pPr>
      <w:r w:rsidRPr="00CF714E">
        <w:rPr>
          <w:color w:val="EE0000"/>
        </w:rPr>
        <w:t>Sermon: Where is your Heart?</w:t>
      </w:r>
    </w:p>
    <w:p w14:paraId="24158586" w14:textId="77777777" w:rsidR="00BD5CF3" w:rsidRPr="00BD5CF3" w:rsidRDefault="00BD5CF3" w:rsidP="00BD5CF3">
      <w:pPr>
        <w:rPr>
          <w:b/>
          <w:bCs/>
          <w:sz w:val="28"/>
          <w:szCs w:val="28"/>
        </w:rPr>
      </w:pPr>
      <w:r w:rsidRPr="00BD5CF3">
        <w:rPr>
          <w:sz w:val="28"/>
          <w:szCs w:val="28"/>
        </w:rPr>
        <w:t>In our struggle to hear your word, O God,</w:t>
      </w:r>
      <w:r w:rsidRPr="00BD5CF3">
        <w:rPr>
          <w:sz w:val="28"/>
          <w:szCs w:val="28"/>
        </w:rPr>
        <w:br/>
        <w:t>bless even our doubts, our wonderings,</w:t>
      </w:r>
      <w:r w:rsidRPr="00BD5CF3">
        <w:rPr>
          <w:sz w:val="28"/>
          <w:szCs w:val="28"/>
        </w:rPr>
        <w:br/>
        <w:t>our wanderings, our soul-struggles,</w:t>
      </w:r>
      <w:r w:rsidRPr="00BD5CF3">
        <w:rPr>
          <w:sz w:val="28"/>
          <w:szCs w:val="28"/>
        </w:rPr>
        <w:br/>
        <w:t>life’s deep questions, and deeper mysteries.</w:t>
      </w:r>
      <w:r w:rsidRPr="00BD5CF3">
        <w:rPr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Teach us to love our questions as well as our answers.</w:t>
      </w:r>
      <w:r w:rsidRPr="00BD5CF3">
        <w:rPr>
          <w:b/>
          <w:bCs/>
          <w:sz w:val="28"/>
          <w:szCs w:val="28"/>
        </w:rPr>
        <w:br/>
        <w:t>Amen.</w:t>
      </w:r>
    </w:p>
    <w:p w14:paraId="7BDA1927" w14:textId="77777777" w:rsidR="00BD5CF3" w:rsidRPr="00BD5CF3" w:rsidRDefault="00BD5CF3" w:rsidP="0051781B">
      <w:pPr>
        <w:rPr>
          <w:sz w:val="28"/>
          <w:szCs w:val="28"/>
        </w:rPr>
      </w:pPr>
    </w:p>
    <w:p w14:paraId="2BF50355" w14:textId="68B024FE" w:rsidR="00667DB4" w:rsidRDefault="00667DB4" w:rsidP="00BD5CF3">
      <w:pPr>
        <w:jc w:val="center"/>
      </w:pPr>
      <w:r>
        <w:rPr>
          <w:i/>
          <w:iCs/>
          <w:noProof/>
        </w:rPr>
        <w:lastRenderedPageBreak/>
        <w:drawing>
          <wp:inline distT="0" distB="0" distL="0" distR="0" wp14:anchorId="07CF6DF2" wp14:editId="36BAA157">
            <wp:extent cx="3629912" cy="3629912"/>
            <wp:effectExtent l="0" t="0" r="2540" b="2540"/>
            <wp:docPr id="165012416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124168" name="Picture 165012416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2721" cy="3632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D9F7B" w14:textId="711C9CBE" w:rsidR="00667DB4" w:rsidRPr="00BD5CF3" w:rsidRDefault="007B3E51" w:rsidP="00667DB4">
      <w:pPr>
        <w:rPr>
          <w:sz w:val="28"/>
          <w:szCs w:val="28"/>
        </w:rPr>
      </w:pPr>
      <w:r w:rsidRPr="00CF714E">
        <w:rPr>
          <w:rStyle w:val="Heading1Char"/>
          <w:color w:val="EE0000"/>
        </w:rPr>
        <w:t>Affirmation of Faith</w:t>
      </w:r>
      <w:r w:rsidR="00A60A6B" w:rsidRPr="00CF714E">
        <w:rPr>
          <w:rStyle w:val="Heading1Char"/>
          <w:color w:val="EE0000"/>
        </w:rPr>
        <w:br/>
      </w:r>
      <w:r w:rsidR="00E857DB" w:rsidRPr="00BD5CF3">
        <w:rPr>
          <w:sz w:val="28"/>
          <w:szCs w:val="28"/>
        </w:rPr>
        <w:t>We are not alone,</w:t>
      </w:r>
      <w:r w:rsidR="00B432E5" w:rsidRPr="00BD5CF3">
        <w:rPr>
          <w:sz w:val="28"/>
          <w:szCs w:val="28"/>
        </w:rPr>
        <w:t xml:space="preserve"> </w:t>
      </w:r>
      <w:r w:rsidR="00E857DB" w:rsidRPr="00BD5CF3">
        <w:rPr>
          <w:sz w:val="28"/>
          <w:szCs w:val="28"/>
        </w:rPr>
        <w:t>we live in God’s world.</w:t>
      </w:r>
      <w:r w:rsidR="00E857DB" w:rsidRPr="00BD5CF3">
        <w:rPr>
          <w:sz w:val="28"/>
          <w:szCs w:val="28"/>
        </w:rPr>
        <w:br/>
        <w:t>We believe in God:</w:t>
      </w:r>
      <w:r w:rsidR="00B432E5" w:rsidRPr="00BD5CF3">
        <w:rPr>
          <w:sz w:val="28"/>
          <w:szCs w:val="28"/>
        </w:rPr>
        <w:t xml:space="preserve"> </w:t>
      </w:r>
      <w:r w:rsidR="00E857DB" w:rsidRPr="00BD5CF3">
        <w:rPr>
          <w:sz w:val="28"/>
          <w:szCs w:val="28"/>
        </w:rPr>
        <w:t>who has created and is creating,</w:t>
      </w:r>
      <w:r w:rsidR="00E857DB" w:rsidRPr="00BD5CF3">
        <w:rPr>
          <w:sz w:val="28"/>
          <w:szCs w:val="28"/>
        </w:rPr>
        <w:br/>
        <w:t>who has come in Jesus,</w:t>
      </w:r>
      <w:r w:rsidR="00B432E5" w:rsidRPr="00BD5CF3">
        <w:rPr>
          <w:sz w:val="28"/>
          <w:szCs w:val="28"/>
        </w:rPr>
        <w:t xml:space="preserve"> </w:t>
      </w:r>
      <w:r w:rsidR="00E857DB" w:rsidRPr="00BD5CF3">
        <w:rPr>
          <w:sz w:val="28"/>
          <w:szCs w:val="28"/>
        </w:rPr>
        <w:t>the Word made flesh,</w:t>
      </w:r>
      <w:r w:rsidR="00E857DB" w:rsidRPr="00BD5CF3">
        <w:rPr>
          <w:sz w:val="28"/>
          <w:szCs w:val="28"/>
        </w:rPr>
        <w:br/>
        <w:t>to reconcile and make new,</w:t>
      </w:r>
      <w:r w:rsidR="00E857DB" w:rsidRPr="00BD5CF3">
        <w:rPr>
          <w:sz w:val="28"/>
          <w:szCs w:val="28"/>
        </w:rPr>
        <w:br/>
        <w:t>who works in us and others</w:t>
      </w:r>
      <w:r w:rsidR="00B432E5" w:rsidRPr="00BD5CF3">
        <w:rPr>
          <w:sz w:val="28"/>
          <w:szCs w:val="28"/>
        </w:rPr>
        <w:t xml:space="preserve"> </w:t>
      </w:r>
      <w:r w:rsidR="00E857DB" w:rsidRPr="00BD5CF3">
        <w:rPr>
          <w:sz w:val="28"/>
          <w:szCs w:val="28"/>
        </w:rPr>
        <w:t>by the Spirit.</w:t>
      </w:r>
      <w:r w:rsidR="00B432E5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We trust in God.</w:t>
      </w:r>
      <w:r w:rsidR="00B432E5" w:rsidRPr="00BD5CF3">
        <w:rPr>
          <w:sz w:val="28"/>
          <w:szCs w:val="28"/>
        </w:rPr>
        <w:br/>
      </w:r>
      <w:r w:rsidR="00B432E5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We are called to be the Church:</w:t>
      </w:r>
      <w:r w:rsidR="00B432E5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to celebrate God’s presence,</w:t>
      </w:r>
      <w:r w:rsidR="00B432E5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to live with respect in Creation,</w:t>
      </w:r>
      <w:r w:rsidR="00B432E5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to love and serve others,</w:t>
      </w:r>
      <w:r w:rsidR="00B432E5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to seek justice and resist evil,</w:t>
      </w:r>
      <w:r w:rsidR="00B432E5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to proclaim Jesus, crucified and risen,</w:t>
      </w:r>
      <w:r w:rsidR="00B432E5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our judge and our hope.</w:t>
      </w:r>
      <w:r w:rsidR="00667DB4" w:rsidRPr="00BD5CF3">
        <w:rPr>
          <w:sz w:val="28"/>
          <w:szCs w:val="28"/>
        </w:rPr>
        <w:br/>
      </w:r>
      <w:r w:rsidR="00667DB4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In life, in death, in life beyond death,</w:t>
      </w:r>
      <w:r w:rsidR="00B432E5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God is with us.</w:t>
      </w:r>
      <w:r w:rsidR="00B432E5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We are not alone.</w:t>
      </w:r>
      <w:r w:rsidR="00B432E5" w:rsidRPr="00BD5CF3">
        <w:rPr>
          <w:sz w:val="28"/>
          <w:szCs w:val="28"/>
        </w:rPr>
        <w:br/>
      </w:r>
      <w:r w:rsidR="00E857DB" w:rsidRPr="00BD5CF3">
        <w:rPr>
          <w:sz w:val="28"/>
          <w:szCs w:val="28"/>
        </w:rPr>
        <w:t>Thanks be to God.</w:t>
      </w:r>
      <w:r w:rsidR="00BD5CF3">
        <w:rPr>
          <w:sz w:val="28"/>
          <w:szCs w:val="28"/>
        </w:rPr>
        <w:t xml:space="preserve">            </w:t>
      </w:r>
    </w:p>
    <w:p w14:paraId="19ADD9AC" w14:textId="50F5CF7F" w:rsidR="00667DB4" w:rsidRPr="00BD5CF3" w:rsidRDefault="007B3E51" w:rsidP="00BD5CF3">
      <w:pPr>
        <w:pStyle w:val="Heading1"/>
        <w:rPr>
          <w:color w:val="EE0000"/>
        </w:rPr>
      </w:pPr>
      <w:r w:rsidRPr="00CF714E">
        <w:rPr>
          <w:color w:val="EE0000"/>
        </w:rPr>
        <w:lastRenderedPageBreak/>
        <w:t>Prayers of the People</w:t>
      </w:r>
    </w:p>
    <w:p w14:paraId="3D8451F5" w14:textId="77777777" w:rsidR="00B432E5" w:rsidRPr="00BD5CF3" w:rsidRDefault="007B3E51" w:rsidP="00A60A6B">
      <w:pPr>
        <w:pStyle w:val="Heading1"/>
        <w:rPr>
          <w:i/>
          <w:iCs/>
          <w:sz w:val="36"/>
          <w:szCs w:val="36"/>
        </w:rPr>
      </w:pPr>
      <w:r w:rsidRPr="00CF714E">
        <w:rPr>
          <w:color w:val="EE0000"/>
        </w:rPr>
        <w:t>Offering and Doxology</w:t>
      </w:r>
      <w:r w:rsidR="009D7AF9" w:rsidRPr="00CF714E">
        <w:rPr>
          <w:color w:val="EE0000"/>
        </w:rPr>
        <w:t xml:space="preserve"> (Tis 768)</w:t>
      </w:r>
      <w:r w:rsidR="00A60A6B">
        <w:br/>
      </w:r>
      <w:r w:rsidR="00B432E5" w:rsidRPr="00BD5CF3">
        <w:rPr>
          <w:rFonts w:asciiTheme="minorHAnsi" w:eastAsiaTheme="minorHAnsi" w:hAnsiTheme="minorHAnsi" w:cstheme="minorBidi"/>
          <w:i/>
          <w:iCs/>
          <w:color w:val="auto"/>
          <w:sz w:val="28"/>
          <w:szCs w:val="28"/>
        </w:rPr>
        <w:t xml:space="preserve">Praise God, from whom all blessings flow; </w:t>
      </w:r>
      <w:r w:rsidR="00B432E5" w:rsidRPr="00BD5CF3">
        <w:rPr>
          <w:rFonts w:asciiTheme="minorHAnsi" w:eastAsiaTheme="minorHAnsi" w:hAnsiTheme="minorHAnsi" w:cstheme="minorBidi"/>
          <w:i/>
          <w:iCs/>
          <w:color w:val="auto"/>
          <w:sz w:val="28"/>
          <w:szCs w:val="28"/>
        </w:rPr>
        <w:br/>
        <w:t xml:space="preserve">Praise Him, all creatures here below; </w:t>
      </w:r>
      <w:r w:rsidR="00B432E5" w:rsidRPr="00BD5CF3">
        <w:rPr>
          <w:rFonts w:asciiTheme="minorHAnsi" w:eastAsiaTheme="minorHAnsi" w:hAnsiTheme="minorHAnsi" w:cstheme="minorBidi"/>
          <w:i/>
          <w:iCs/>
          <w:color w:val="auto"/>
          <w:sz w:val="28"/>
          <w:szCs w:val="28"/>
        </w:rPr>
        <w:br/>
        <w:t xml:space="preserve">Praise Him above, ye heavenly host; </w:t>
      </w:r>
      <w:r w:rsidR="00B432E5" w:rsidRPr="00BD5CF3">
        <w:rPr>
          <w:rFonts w:asciiTheme="minorHAnsi" w:eastAsiaTheme="minorHAnsi" w:hAnsiTheme="minorHAnsi" w:cstheme="minorBidi"/>
          <w:i/>
          <w:iCs/>
          <w:color w:val="auto"/>
          <w:sz w:val="28"/>
          <w:szCs w:val="28"/>
        </w:rPr>
        <w:br/>
        <w:t xml:space="preserve">Praise Father, Son, and Holy Ghost. </w:t>
      </w:r>
      <w:r w:rsidR="00B432E5" w:rsidRPr="00BD5CF3">
        <w:rPr>
          <w:rFonts w:asciiTheme="minorHAnsi" w:eastAsiaTheme="minorHAnsi" w:hAnsiTheme="minorHAnsi" w:cstheme="minorBidi"/>
          <w:i/>
          <w:iCs/>
          <w:color w:val="auto"/>
          <w:sz w:val="28"/>
          <w:szCs w:val="28"/>
        </w:rPr>
        <w:br/>
        <w:t>Amen.</w:t>
      </w:r>
    </w:p>
    <w:p w14:paraId="1848FFDE" w14:textId="77777777" w:rsidR="00B432E5" w:rsidRPr="00BD5CF3" w:rsidRDefault="007B3E51" w:rsidP="00A60A6B">
      <w:pPr>
        <w:pStyle w:val="Heading1"/>
        <w:rPr>
          <w:sz w:val="36"/>
          <w:szCs w:val="36"/>
        </w:rPr>
      </w:pPr>
      <w:r w:rsidRPr="00CF714E">
        <w:rPr>
          <w:color w:val="EE0000"/>
        </w:rPr>
        <w:t>Sacrament: Holy Communion</w:t>
      </w:r>
      <w:r w:rsidR="00A60A6B" w:rsidRPr="00CF714E">
        <w:rPr>
          <w:color w:val="EE0000"/>
        </w:rPr>
        <w:br/>
      </w:r>
      <w:r w:rsidR="00B432E5" w:rsidRPr="00BD5CF3">
        <w:rPr>
          <w:rFonts w:asciiTheme="minorHAnsi" w:eastAsiaTheme="minorHAnsi" w:hAnsiTheme="minorHAnsi" w:cstheme="minorBidi"/>
          <w:color w:val="auto"/>
          <w:sz w:val="28"/>
          <w:szCs w:val="28"/>
        </w:rPr>
        <w:t xml:space="preserve">Blessed </w:t>
      </w:r>
      <w:proofErr w:type="gramStart"/>
      <w:r w:rsidR="00B432E5" w:rsidRPr="00BD5CF3">
        <w:rPr>
          <w:rFonts w:asciiTheme="minorHAnsi" w:eastAsiaTheme="minorHAnsi" w:hAnsiTheme="minorHAnsi" w:cstheme="minorBidi"/>
          <w:color w:val="auto"/>
          <w:sz w:val="28"/>
          <w:szCs w:val="28"/>
        </w:rPr>
        <w:t>are</w:t>
      </w:r>
      <w:proofErr w:type="gramEnd"/>
      <w:r w:rsidR="00B432E5" w:rsidRPr="00BD5CF3">
        <w:rPr>
          <w:rFonts w:asciiTheme="minorHAnsi" w:eastAsiaTheme="minorHAnsi" w:hAnsiTheme="minorHAnsi" w:cstheme="minorBidi"/>
          <w:color w:val="auto"/>
          <w:sz w:val="28"/>
          <w:szCs w:val="28"/>
        </w:rPr>
        <w:t xml:space="preserve"> those who hunger and thirst for righteousness,</w:t>
      </w:r>
      <w:r w:rsidR="00A60A6B" w:rsidRPr="00BD5CF3">
        <w:rPr>
          <w:rFonts w:asciiTheme="minorHAnsi" w:eastAsiaTheme="minorHAnsi" w:hAnsiTheme="minorHAnsi" w:cstheme="minorBidi"/>
          <w:color w:val="auto"/>
          <w:sz w:val="28"/>
          <w:szCs w:val="28"/>
        </w:rPr>
        <w:br/>
      </w:r>
      <w:r w:rsidR="00B432E5" w:rsidRPr="00BD5CF3">
        <w:rPr>
          <w:rFonts w:asciiTheme="minorHAnsi" w:eastAsiaTheme="minorHAnsi" w:hAnsiTheme="minorHAnsi" w:cstheme="minorBidi"/>
          <w:color w:val="auto"/>
          <w:sz w:val="28"/>
          <w:szCs w:val="28"/>
        </w:rPr>
        <w:t>for they shall be satisfied.</w:t>
      </w:r>
    </w:p>
    <w:p w14:paraId="438CB5A6" w14:textId="77777777" w:rsidR="00B432E5" w:rsidRDefault="00B432E5" w:rsidP="00B432E5">
      <w:pPr>
        <w:jc w:val="right"/>
      </w:pPr>
      <w:r>
        <w:t>Matthew 5:6</w:t>
      </w:r>
    </w:p>
    <w:p w14:paraId="08217E85" w14:textId="77777777" w:rsidR="00B875E1" w:rsidRPr="00CF714E" w:rsidRDefault="00B875E1" w:rsidP="00A60A6B">
      <w:pPr>
        <w:pStyle w:val="Heading2"/>
        <w:rPr>
          <w:color w:val="EE0000"/>
        </w:rPr>
      </w:pPr>
      <w:r w:rsidRPr="00CF714E">
        <w:rPr>
          <w:color w:val="EE0000"/>
        </w:rPr>
        <w:t xml:space="preserve">The </w:t>
      </w:r>
      <w:r w:rsidR="009D7AF9" w:rsidRPr="00CF714E">
        <w:rPr>
          <w:color w:val="EE0000"/>
        </w:rPr>
        <w:t>Prayer of</w:t>
      </w:r>
      <w:r w:rsidRPr="00CF714E">
        <w:rPr>
          <w:color w:val="EE0000"/>
        </w:rPr>
        <w:t xml:space="preserve"> Thanksgiving</w:t>
      </w:r>
    </w:p>
    <w:p w14:paraId="07FF664C" w14:textId="77777777" w:rsidR="00B432E5" w:rsidRPr="00BD5CF3" w:rsidRDefault="00B432E5" w:rsidP="00B432E5">
      <w:pPr>
        <w:rPr>
          <w:b/>
          <w:bCs/>
          <w:sz w:val="28"/>
          <w:szCs w:val="28"/>
        </w:rPr>
      </w:pPr>
      <w:r w:rsidRPr="00BD5CF3">
        <w:rPr>
          <w:sz w:val="28"/>
          <w:szCs w:val="28"/>
        </w:rPr>
        <w:t>The eternal God be with you.</w:t>
      </w:r>
      <w:r w:rsidRPr="00BD5CF3">
        <w:rPr>
          <w:sz w:val="28"/>
          <w:szCs w:val="28"/>
        </w:rPr>
        <w:br/>
      </w:r>
      <w:proofErr w:type="gramStart"/>
      <w:r w:rsidRPr="00BD5CF3">
        <w:rPr>
          <w:b/>
          <w:bCs/>
          <w:sz w:val="28"/>
          <w:szCs w:val="28"/>
        </w:rPr>
        <w:t>And also</w:t>
      </w:r>
      <w:proofErr w:type="gramEnd"/>
      <w:r w:rsidRPr="00BD5CF3">
        <w:rPr>
          <w:b/>
          <w:bCs/>
          <w:sz w:val="28"/>
          <w:szCs w:val="28"/>
        </w:rPr>
        <w:t xml:space="preserve"> with you.</w:t>
      </w:r>
    </w:p>
    <w:p w14:paraId="6C042B01" w14:textId="77777777" w:rsidR="00B432E5" w:rsidRPr="00BD5CF3" w:rsidRDefault="00B432E5" w:rsidP="00B432E5">
      <w:pPr>
        <w:rPr>
          <w:b/>
          <w:bCs/>
          <w:sz w:val="28"/>
          <w:szCs w:val="28"/>
        </w:rPr>
      </w:pPr>
      <w:proofErr w:type="gramStart"/>
      <w:r w:rsidRPr="00BD5CF3">
        <w:rPr>
          <w:sz w:val="28"/>
          <w:szCs w:val="28"/>
        </w:rPr>
        <w:t>Lift up</w:t>
      </w:r>
      <w:proofErr w:type="gramEnd"/>
      <w:r w:rsidRPr="00BD5CF3">
        <w:rPr>
          <w:sz w:val="28"/>
          <w:szCs w:val="28"/>
        </w:rPr>
        <w:t xml:space="preserve"> your hearts.</w:t>
      </w:r>
      <w:r w:rsidRPr="00BD5CF3">
        <w:rPr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We lift our hearts to God.</w:t>
      </w:r>
    </w:p>
    <w:p w14:paraId="76F2A472" w14:textId="77777777" w:rsidR="00B432E5" w:rsidRPr="00BD5CF3" w:rsidRDefault="00B432E5" w:rsidP="00B432E5">
      <w:pPr>
        <w:rPr>
          <w:b/>
          <w:bCs/>
          <w:sz w:val="28"/>
          <w:szCs w:val="28"/>
        </w:rPr>
      </w:pPr>
      <w:r w:rsidRPr="00BD5CF3">
        <w:rPr>
          <w:sz w:val="28"/>
          <w:szCs w:val="28"/>
        </w:rPr>
        <w:t>Let us give thanks to God who is Wisdom and Love.</w:t>
      </w:r>
      <w:r w:rsidRPr="00BD5CF3">
        <w:rPr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It is right to give our thanks and praise.</w:t>
      </w:r>
    </w:p>
    <w:p w14:paraId="559B9695" w14:textId="77777777" w:rsidR="00B432E5" w:rsidRPr="00BD5CF3" w:rsidRDefault="00B432E5" w:rsidP="00B432E5">
      <w:pPr>
        <w:rPr>
          <w:sz w:val="28"/>
          <w:szCs w:val="28"/>
        </w:rPr>
      </w:pPr>
      <w:r w:rsidRPr="00BD5CF3">
        <w:rPr>
          <w:sz w:val="28"/>
          <w:szCs w:val="28"/>
        </w:rPr>
        <w:t>It is always right in all times and all places</w:t>
      </w:r>
      <w:r w:rsidRPr="00BD5CF3">
        <w:rPr>
          <w:sz w:val="28"/>
          <w:szCs w:val="28"/>
        </w:rPr>
        <w:br/>
        <w:t>to give thanks to God, Holy Wisdom and Eternal Love.</w:t>
      </w:r>
    </w:p>
    <w:p w14:paraId="4CECC4FE" w14:textId="77777777" w:rsidR="00B432E5" w:rsidRPr="00BD5CF3" w:rsidRDefault="00B432E5" w:rsidP="00B432E5">
      <w:pPr>
        <w:rPr>
          <w:sz w:val="28"/>
          <w:szCs w:val="28"/>
        </w:rPr>
      </w:pPr>
      <w:r w:rsidRPr="00BD5CF3">
        <w:rPr>
          <w:sz w:val="28"/>
          <w:szCs w:val="28"/>
        </w:rPr>
        <w:t>Holy and life-giving God,</w:t>
      </w:r>
      <w:r w:rsidR="00B875E1" w:rsidRPr="00BD5CF3">
        <w:rPr>
          <w:sz w:val="28"/>
          <w:szCs w:val="28"/>
        </w:rPr>
        <w:t xml:space="preserve"> </w:t>
      </w:r>
      <w:r w:rsidRPr="00BD5CF3">
        <w:rPr>
          <w:sz w:val="28"/>
          <w:szCs w:val="28"/>
        </w:rPr>
        <w:t>we offer you thanks and praise</w:t>
      </w:r>
      <w:r w:rsidR="00B875E1" w:rsidRPr="00BD5CF3">
        <w:rPr>
          <w:sz w:val="28"/>
          <w:szCs w:val="28"/>
        </w:rPr>
        <w:br/>
      </w:r>
      <w:r w:rsidRPr="00BD5CF3">
        <w:rPr>
          <w:sz w:val="28"/>
          <w:szCs w:val="28"/>
        </w:rPr>
        <w:t>in wonder and awe,</w:t>
      </w:r>
      <w:r w:rsidR="00B875E1" w:rsidRPr="00BD5CF3">
        <w:rPr>
          <w:sz w:val="28"/>
          <w:szCs w:val="28"/>
        </w:rPr>
        <w:t xml:space="preserve"> </w:t>
      </w:r>
      <w:r w:rsidRPr="00BD5CF3">
        <w:rPr>
          <w:sz w:val="28"/>
          <w:szCs w:val="28"/>
        </w:rPr>
        <w:t>in delight and astonishment:</w:t>
      </w:r>
      <w:r w:rsidR="00B875E1" w:rsidRPr="00BD5CF3">
        <w:rPr>
          <w:sz w:val="28"/>
          <w:szCs w:val="28"/>
        </w:rPr>
        <w:br/>
      </w:r>
      <w:r w:rsidRPr="00BD5CF3">
        <w:rPr>
          <w:sz w:val="28"/>
          <w:szCs w:val="28"/>
        </w:rPr>
        <w:t>for you are Creator of all things,</w:t>
      </w:r>
      <w:r w:rsidR="00B875E1" w:rsidRPr="00BD5CF3">
        <w:rPr>
          <w:sz w:val="28"/>
          <w:szCs w:val="28"/>
        </w:rPr>
        <w:t xml:space="preserve"> </w:t>
      </w:r>
      <w:r w:rsidRPr="00BD5CF3">
        <w:rPr>
          <w:sz w:val="28"/>
          <w:szCs w:val="28"/>
        </w:rPr>
        <w:t>and Lover of each one.</w:t>
      </w:r>
    </w:p>
    <w:p w14:paraId="324E2F92" w14:textId="1EAC7081" w:rsidR="00B432E5" w:rsidRPr="00BD5CF3" w:rsidRDefault="00B432E5" w:rsidP="00B432E5">
      <w:pPr>
        <w:rPr>
          <w:sz w:val="28"/>
          <w:szCs w:val="28"/>
        </w:rPr>
      </w:pPr>
      <w:r w:rsidRPr="00BD5CF3">
        <w:rPr>
          <w:sz w:val="28"/>
          <w:szCs w:val="28"/>
        </w:rPr>
        <w:t>You sculpted the planets</w:t>
      </w:r>
      <w:r w:rsidR="00B875E1" w:rsidRPr="00BD5CF3">
        <w:rPr>
          <w:sz w:val="28"/>
          <w:szCs w:val="28"/>
        </w:rPr>
        <w:t xml:space="preserve"> </w:t>
      </w:r>
      <w:r w:rsidRPr="00BD5CF3">
        <w:rPr>
          <w:sz w:val="28"/>
          <w:szCs w:val="28"/>
        </w:rPr>
        <w:t>and set the stars on fire.</w:t>
      </w:r>
      <w:r w:rsidR="00B875E1" w:rsidRPr="00BD5CF3">
        <w:rPr>
          <w:sz w:val="28"/>
          <w:szCs w:val="28"/>
        </w:rPr>
        <w:br/>
      </w:r>
      <w:r w:rsidRPr="00BD5CF3">
        <w:rPr>
          <w:sz w:val="28"/>
          <w:szCs w:val="28"/>
        </w:rPr>
        <w:t xml:space="preserve">You moulded </w:t>
      </w:r>
      <w:r w:rsidR="00B875E1" w:rsidRPr="00BD5CF3">
        <w:rPr>
          <w:sz w:val="28"/>
          <w:szCs w:val="28"/>
        </w:rPr>
        <w:t xml:space="preserve">the Barrington Tops </w:t>
      </w:r>
      <w:r w:rsidR="00BD5CF3">
        <w:rPr>
          <w:sz w:val="28"/>
          <w:szCs w:val="28"/>
        </w:rPr>
        <w:br/>
      </w:r>
      <w:r w:rsidRPr="00BD5CF3">
        <w:rPr>
          <w:sz w:val="28"/>
          <w:szCs w:val="28"/>
        </w:rPr>
        <w:t xml:space="preserve">and shaped the ways of the </w:t>
      </w:r>
      <w:r w:rsidR="00B875E1" w:rsidRPr="00BD5CF3">
        <w:rPr>
          <w:sz w:val="28"/>
          <w:szCs w:val="28"/>
        </w:rPr>
        <w:t>Hunter River</w:t>
      </w:r>
      <w:r w:rsidRPr="00BD5CF3">
        <w:rPr>
          <w:sz w:val="28"/>
          <w:szCs w:val="28"/>
        </w:rPr>
        <w:t>.</w:t>
      </w:r>
      <w:r w:rsidR="00B875E1" w:rsidRPr="00BD5CF3">
        <w:rPr>
          <w:sz w:val="28"/>
          <w:szCs w:val="28"/>
        </w:rPr>
        <w:br/>
      </w:r>
      <w:r w:rsidRPr="00BD5CF3">
        <w:rPr>
          <w:sz w:val="28"/>
          <w:szCs w:val="28"/>
        </w:rPr>
        <w:t>You imagined the echidna into being</w:t>
      </w:r>
      <w:r w:rsidR="00B875E1" w:rsidRPr="00BD5CF3">
        <w:rPr>
          <w:sz w:val="28"/>
          <w:szCs w:val="28"/>
        </w:rPr>
        <w:t xml:space="preserve"> </w:t>
      </w:r>
      <w:r w:rsidR="00BD5CF3">
        <w:rPr>
          <w:sz w:val="28"/>
          <w:szCs w:val="28"/>
        </w:rPr>
        <w:br/>
      </w:r>
      <w:r w:rsidRPr="00BD5CF3">
        <w:rPr>
          <w:sz w:val="28"/>
          <w:szCs w:val="28"/>
        </w:rPr>
        <w:t xml:space="preserve">and set the </w:t>
      </w:r>
      <w:r w:rsidR="00B875E1" w:rsidRPr="00BD5CF3">
        <w:rPr>
          <w:sz w:val="28"/>
          <w:szCs w:val="28"/>
        </w:rPr>
        <w:t>corellas squawking</w:t>
      </w:r>
      <w:r w:rsidRPr="00BD5CF3">
        <w:rPr>
          <w:sz w:val="28"/>
          <w:szCs w:val="28"/>
        </w:rPr>
        <w:t>.</w:t>
      </w:r>
      <w:r w:rsidR="00B875E1" w:rsidRPr="00BD5CF3">
        <w:rPr>
          <w:sz w:val="28"/>
          <w:szCs w:val="28"/>
        </w:rPr>
        <w:br/>
      </w:r>
      <w:r w:rsidRPr="00BD5CF3">
        <w:rPr>
          <w:sz w:val="28"/>
          <w:szCs w:val="28"/>
        </w:rPr>
        <w:t xml:space="preserve">You made the </w:t>
      </w:r>
      <w:r w:rsidR="00B875E1" w:rsidRPr="00BD5CF3">
        <w:rPr>
          <w:sz w:val="28"/>
          <w:szCs w:val="28"/>
        </w:rPr>
        <w:t>Humpback whales</w:t>
      </w:r>
      <w:r w:rsidRPr="00BD5CF3">
        <w:rPr>
          <w:sz w:val="28"/>
          <w:szCs w:val="28"/>
        </w:rPr>
        <w:t xml:space="preserve"> of the oceans</w:t>
      </w:r>
      <w:r w:rsidR="00B875E1" w:rsidRPr="00BD5CF3">
        <w:rPr>
          <w:sz w:val="28"/>
          <w:szCs w:val="28"/>
        </w:rPr>
        <w:t xml:space="preserve"> </w:t>
      </w:r>
      <w:r w:rsidR="00BD5CF3">
        <w:rPr>
          <w:sz w:val="28"/>
          <w:szCs w:val="28"/>
        </w:rPr>
        <w:br/>
      </w:r>
      <w:r w:rsidR="00B875E1" w:rsidRPr="00BD5CF3">
        <w:rPr>
          <w:sz w:val="28"/>
          <w:szCs w:val="28"/>
        </w:rPr>
        <w:t>j</w:t>
      </w:r>
      <w:r w:rsidRPr="00BD5CF3">
        <w:rPr>
          <w:sz w:val="28"/>
          <w:szCs w:val="28"/>
        </w:rPr>
        <w:t>ust for the pleasure of them;</w:t>
      </w:r>
      <w:r w:rsidR="00B875E1" w:rsidRPr="00BD5CF3">
        <w:rPr>
          <w:sz w:val="28"/>
          <w:szCs w:val="28"/>
        </w:rPr>
        <w:br/>
      </w:r>
      <w:r w:rsidRPr="00BD5CF3">
        <w:rPr>
          <w:sz w:val="28"/>
          <w:szCs w:val="28"/>
        </w:rPr>
        <w:lastRenderedPageBreak/>
        <w:t>and you called forth human beings</w:t>
      </w:r>
      <w:r w:rsidR="00B875E1" w:rsidRPr="00BD5CF3">
        <w:rPr>
          <w:sz w:val="28"/>
          <w:szCs w:val="28"/>
        </w:rPr>
        <w:t xml:space="preserve"> </w:t>
      </w:r>
      <w:r w:rsidR="00B875E1" w:rsidRPr="00BD5CF3">
        <w:rPr>
          <w:sz w:val="28"/>
          <w:szCs w:val="28"/>
        </w:rPr>
        <w:br/>
      </w:r>
      <w:r w:rsidRPr="00BD5CF3">
        <w:rPr>
          <w:sz w:val="28"/>
          <w:szCs w:val="28"/>
        </w:rPr>
        <w:t>that we might love and care</w:t>
      </w:r>
      <w:r w:rsidR="00B875E1" w:rsidRPr="00BD5CF3">
        <w:rPr>
          <w:sz w:val="28"/>
          <w:szCs w:val="28"/>
        </w:rPr>
        <w:t xml:space="preserve"> </w:t>
      </w:r>
      <w:r w:rsidRPr="00BD5CF3">
        <w:rPr>
          <w:sz w:val="28"/>
          <w:szCs w:val="28"/>
        </w:rPr>
        <w:t>for your creation as you do.</w:t>
      </w:r>
    </w:p>
    <w:p w14:paraId="7C83D212" w14:textId="5864C8E6" w:rsidR="00B432E5" w:rsidRPr="00BD5CF3" w:rsidRDefault="00B432E5" w:rsidP="00B432E5">
      <w:pPr>
        <w:rPr>
          <w:sz w:val="28"/>
          <w:szCs w:val="28"/>
        </w:rPr>
      </w:pPr>
      <w:r w:rsidRPr="00BD5CF3">
        <w:rPr>
          <w:sz w:val="28"/>
          <w:szCs w:val="28"/>
        </w:rPr>
        <w:t>The rainbow and the law</w:t>
      </w:r>
      <w:r w:rsidR="00B875E1" w:rsidRPr="00BD5CF3">
        <w:rPr>
          <w:sz w:val="28"/>
          <w:szCs w:val="28"/>
        </w:rPr>
        <w:t xml:space="preserve"> </w:t>
      </w:r>
      <w:r w:rsidRPr="00BD5CF3">
        <w:rPr>
          <w:sz w:val="28"/>
          <w:szCs w:val="28"/>
        </w:rPr>
        <w:t xml:space="preserve">are signs </w:t>
      </w:r>
      <w:r w:rsidR="00BD5CF3">
        <w:rPr>
          <w:sz w:val="28"/>
          <w:szCs w:val="28"/>
        </w:rPr>
        <w:br/>
      </w:r>
      <w:r w:rsidRPr="00BD5CF3">
        <w:rPr>
          <w:sz w:val="28"/>
          <w:szCs w:val="28"/>
        </w:rPr>
        <w:t>of your promise to protect the earth,</w:t>
      </w:r>
      <w:r w:rsidR="00B875E1" w:rsidRPr="00BD5CF3">
        <w:rPr>
          <w:sz w:val="28"/>
          <w:szCs w:val="28"/>
        </w:rPr>
        <w:br/>
      </w:r>
      <w:r w:rsidRPr="00BD5CF3">
        <w:rPr>
          <w:sz w:val="28"/>
          <w:szCs w:val="28"/>
        </w:rPr>
        <w:t>and your covenant with a people</w:t>
      </w:r>
      <w:r w:rsidR="00B875E1" w:rsidRPr="00BD5CF3">
        <w:rPr>
          <w:sz w:val="28"/>
          <w:szCs w:val="28"/>
        </w:rPr>
        <w:t xml:space="preserve"> </w:t>
      </w:r>
      <w:r w:rsidRPr="00BD5CF3">
        <w:rPr>
          <w:sz w:val="28"/>
          <w:szCs w:val="28"/>
        </w:rPr>
        <w:t>called to witness to the nations.</w:t>
      </w:r>
    </w:p>
    <w:p w14:paraId="681EFB2A" w14:textId="77777777" w:rsidR="00B432E5" w:rsidRPr="00BD5CF3" w:rsidRDefault="00B432E5" w:rsidP="00B432E5">
      <w:pPr>
        <w:rPr>
          <w:sz w:val="28"/>
          <w:szCs w:val="28"/>
        </w:rPr>
      </w:pPr>
      <w:r w:rsidRPr="00BD5CF3">
        <w:rPr>
          <w:sz w:val="28"/>
          <w:szCs w:val="28"/>
        </w:rPr>
        <w:t>When we failed to honour</w:t>
      </w:r>
      <w:r w:rsidR="00B875E1" w:rsidRPr="00BD5CF3">
        <w:rPr>
          <w:sz w:val="28"/>
          <w:szCs w:val="28"/>
        </w:rPr>
        <w:t xml:space="preserve"> </w:t>
      </w:r>
      <w:r w:rsidRPr="00BD5CF3">
        <w:rPr>
          <w:sz w:val="28"/>
          <w:szCs w:val="28"/>
        </w:rPr>
        <w:t>your work and your being,</w:t>
      </w:r>
      <w:r w:rsidR="00B875E1" w:rsidRPr="00BD5CF3">
        <w:rPr>
          <w:sz w:val="28"/>
          <w:szCs w:val="28"/>
        </w:rPr>
        <w:br/>
      </w:r>
      <w:r w:rsidRPr="00BD5CF3">
        <w:rPr>
          <w:sz w:val="28"/>
          <w:szCs w:val="28"/>
        </w:rPr>
        <w:t>your Word of Wisdom</w:t>
      </w:r>
      <w:r w:rsidR="00B875E1" w:rsidRPr="00BD5CF3">
        <w:rPr>
          <w:sz w:val="28"/>
          <w:szCs w:val="28"/>
        </w:rPr>
        <w:t xml:space="preserve"> </w:t>
      </w:r>
      <w:r w:rsidRPr="00BD5CF3">
        <w:rPr>
          <w:sz w:val="28"/>
          <w:szCs w:val="28"/>
        </w:rPr>
        <w:t>entered creation as Jesus</w:t>
      </w:r>
      <w:r w:rsidR="00B875E1" w:rsidRPr="00BD5CF3">
        <w:rPr>
          <w:sz w:val="28"/>
          <w:szCs w:val="28"/>
        </w:rPr>
        <w:br/>
      </w:r>
      <w:r w:rsidRPr="00BD5CF3">
        <w:rPr>
          <w:sz w:val="28"/>
          <w:szCs w:val="28"/>
        </w:rPr>
        <w:t>to share with us the joy and pain</w:t>
      </w:r>
      <w:r w:rsidR="00B875E1" w:rsidRPr="00BD5CF3">
        <w:rPr>
          <w:sz w:val="28"/>
          <w:szCs w:val="28"/>
        </w:rPr>
        <w:t xml:space="preserve"> </w:t>
      </w:r>
      <w:r w:rsidRPr="00BD5CF3">
        <w:rPr>
          <w:sz w:val="28"/>
          <w:szCs w:val="28"/>
        </w:rPr>
        <w:t>of our humanity.</w:t>
      </w:r>
    </w:p>
    <w:p w14:paraId="07967991" w14:textId="77777777" w:rsidR="00B875E1" w:rsidRPr="00BD5CF3" w:rsidRDefault="00B432E5" w:rsidP="00B875E1">
      <w:pPr>
        <w:rPr>
          <w:b/>
          <w:bCs/>
          <w:sz w:val="28"/>
          <w:szCs w:val="28"/>
        </w:rPr>
      </w:pPr>
      <w:r w:rsidRPr="00BD5CF3">
        <w:rPr>
          <w:b/>
          <w:bCs/>
          <w:sz w:val="28"/>
          <w:szCs w:val="28"/>
        </w:rPr>
        <w:t>Through Christ,</w:t>
      </w:r>
      <w:r w:rsidR="00B875E1" w:rsidRPr="00BD5CF3">
        <w:rPr>
          <w:b/>
          <w:bCs/>
          <w:sz w:val="28"/>
          <w:szCs w:val="28"/>
        </w:rPr>
        <w:t xml:space="preserve"> </w:t>
      </w:r>
      <w:r w:rsidRPr="00BD5CF3">
        <w:rPr>
          <w:b/>
          <w:bCs/>
          <w:sz w:val="28"/>
          <w:szCs w:val="28"/>
        </w:rPr>
        <w:t>life rises from despair.</w:t>
      </w:r>
      <w:r w:rsidR="00B875E1" w:rsidRPr="00BD5CF3">
        <w:rPr>
          <w:b/>
          <w:bCs/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In Christ, all things are made new.</w:t>
      </w:r>
      <w:r w:rsidR="00B875E1" w:rsidRPr="00BD5CF3">
        <w:rPr>
          <w:b/>
          <w:bCs/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Because of Christ,</w:t>
      </w:r>
      <w:r w:rsidR="00B875E1" w:rsidRPr="00BD5CF3">
        <w:rPr>
          <w:b/>
          <w:bCs/>
          <w:sz w:val="28"/>
          <w:szCs w:val="28"/>
        </w:rPr>
        <w:t xml:space="preserve"> your Spirit remains with us.</w:t>
      </w:r>
    </w:p>
    <w:p w14:paraId="32C25418" w14:textId="77777777" w:rsidR="00B875E1" w:rsidRPr="00BD5CF3" w:rsidRDefault="00B875E1" w:rsidP="00B875E1">
      <w:pPr>
        <w:rPr>
          <w:sz w:val="28"/>
          <w:szCs w:val="28"/>
        </w:rPr>
      </w:pPr>
      <w:r w:rsidRPr="00BD5CF3">
        <w:rPr>
          <w:sz w:val="28"/>
          <w:szCs w:val="28"/>
        </w:rPr>
        <w:t>As she once brooded over the waters of the deep,</w:t>
      </w:r>
      <w:r w:rsidRPr="00BD5CF3">
        <w:rPr>
          <w:sz w:val="28"/>
          <w:szCs w:val="28"/>
        </w:rPr>
        <w:br/>
        <w:t xml:space="preserve">your Spirit now works throughout creation, </w:t>
      </w:r>
      <w:r w:rsidRPr="00BD5CF3">
        <w:rPr>
          <w:sz w:val="28"/>
          <w:szCs w:val="28"/>
        </w:rPr>
        <w:br/>
        <w:t>preparing for the day when all things find their purpose in you.</w:t>
      </w:r>
    </w:p>
    <w:p w14:paraId="6420DAD5" w14:textId="77777777" w:rsidR="00B875E1" w:rsidRPr="00BD5CF3" w:rsidRDefault="00B875E1" w:rsidP="00B875E1">
      <w:pPr>
        <w:rPr>
          <w:sz w:val="28"/>
          <w:szCs w:val="28"/>
        </w:rPr>
      </w:pPr>
      <w:r w:rsidRPr="00BD5CF3">
        <w:rPr>
          <w:sz w:val="28"/>
          <w:szCs w:val="28"/>
        </w:rPr>
        <w:t>Therefore, with the whole creation:</w:t>
      </w:r>
      <w:r w:rsidRPr="00BD5CF3">
        <w:rPr>
          <w:sz w:val="28"/>
          <w:szCs w:val="28"/>
        </w:rPr>
        <w:br/>
        <w:t>with all your people gathered across time and space,</w:t>
      </w:r>
      <w:r w:rsidRPr="00BD5CF3">
        <w:rPr>
          <w:sz w:val="28"/>
          <w:szCs w:val="28"/>
        </w:rPr>
        <w:br/>
        <w:t>with all the works of your hands</w:t>
      </w:r>
      <w:r w:rsidRPr="00BD5CF3">
        <w:rPr>
          <w:sz w:val="28"/>
          <w:szCs w:val="28"/>
        </w:rPr>
        <w:br/>
        <w:t>with everything visible and invisible, imagined and unimaginable,</w:t>
      </w:r>
      <w:r w:rsidRPr="00BD5CF3">
        <w:rPr>
          <w:sz w:val="28"/>
          <w:szCs w:val="28"/>
        </w:rPr>
        <w:br/>
        <w:t>we sing in thanks and praise:</w:t>
      </w:r>
    </w:p>
    <w:p w14:paraId="5B780D78" w14:textId="77777777" w:rsidR="00B875E1" w:rsidRPr="00BD5CF3" w:rsidRDefault="00B875E1" w:rsidP="00B875E1">
      <w:pPr>
        <w:rPr>
          <w:b/>
          <w:bCs/>
          <w:sz w:val="28"/>
          <w:szCs w:val="28"/>
        </w:rPr>
      </w:pPr>
      <w:r w:rsidRPr="00BD5CF3">
        <w:rPr>
          <w:b/>
          <w:bCs/>
          <w:sz w:val="28"/>
          <w:szCs w:val="28"/>
        </w:rPr>
        <w:t>Hosanna, hosanna, hosanna in the highest!</w:t>
      </w:r>
      <w:r w:rsidRPr="00BD5CF3">
        <w:rPr>
          <w:b/>
          <w:bCs/>
          <w:sz w:val="28"/>
          <w:szCs w:val="28"/>
        </w:rPr>
        <w:br/>
        <w:t xml:space="preserve">Lord, we </w:t>
      </w:r>
      <w:proofErr w:type="gramStart"/>
      <w:r w:rsidRPr="00BD5CF3">
        <w:rPr>
          <w:b/>
          <w:bCs/>
          <w:sz w:val="28"/>
          <w:szCs w:val="28"/>
        </w:rPr>
        <w:t>lift up</w:t>
      </w:r>
      <w:proofErr w:type="gramEnd"/>
      <w:r w:rsidRPr="00BD5CF3">
        <w:rPr>
          <w:b/>
          <w:bCs/>
          <w:sz w:val="28"/>
          <w:szCs w:val="28"/>
        </w:rPr>
        <w:t xml:space="preserve"> your name with our hearts full of praise,</w:t>
      </w:r>
      <w:r w:rsidRPr="00BD5CF3">
        <w:rPr>
          <w:b/>
          <w:bCs/>
          <w:sz w:val="28"/>
          <w:szCs w:val="28"/>
        </w:rPr>
        <w:br/>
        <w:t>be exalted, O Lord our God,</w:t>
      </w:r>
      <w:r w:rsidRPr="00BD5CF3">
        <w:rPr>
          <w:b/>
          <w:bCs/>
          <w:sz w:val="28"/>
          <w:szCs w:val="28"/>
        </w:rPr>
        <w:br/>
        <w:t xml:space="preserve">hosanna in the </w:t>
      </w:r>
      <w:proofErr w:type="spellStart"/>
      <w:r w:rsidRPr="00BD5CF3">
        <w:rPr>
          <w:b/>
          <w:bCs/>
          <w:sz w:val="28"/>
          <w:szCs w:val="28"/>
        </w:rPr>
        <w:t>the</w:t>
      </w:r>
      <w:proofErr w:type="spellEnd"/>
      <w:r w:rsidRPr="00BD5CF3">
        <w:rPr>
          <w:b/>
          <w:bCs/>
          <w:sz w:val="28"/>
          <w:szCs w:val="28"/>
        </w:rPr>
        <w:t xml:space="preserve"> highest!</w:t>
      </w:r>
    </w:p>
    <w:p w14:paraId="27A9AA9C" w14:textId="77777777" w:rsidR="00B875E1" w:rsidRPr="00BD5CF3" w:rsidRDefault="00B875E1" w:rsidP="00B875E1">
      <w:pPr>
        <w:rPr>
          <w:sz w:val="28"/>
          <w:szCs w:val="28"/>
        </w:rPr>
      </w:pPr>
      <w:r w:rsidRPr="00BD5CF3">
        <w:rPr>
          <w:sz w:val="28"/>
          <w:szCs w:val="28"/>
        </w:rPr>
        <w:t>Blessed is Jesus, Wisdom embodied, who feasted with sinners, disciples, friends and now shares this meal in our midst.</w:t>
      </w:r>
    </w:p>
    <w:p w14:paraId="3302D95F" w14:textId="77777777" w:rsidR="00B875E1" w:rsidRPr="00BD5CF3" w:rsidRDefault="00B875E1" w:rsidP="00B875E1">
      <w:pPr>
        <w:rPr>
          <w:b/>
          <w:bCs/>
          <w:sz w:val="28"/>
          <w:szCs w:val="28"/>
        </w:rPr>
      </w:pPr>
      <w:r w:rsidRPr="00BD5CF3">
        <w:rPr>
          <w:sz w:val="28"/>
          <w:szCs w:val="28"/>
        </w:rPr>
        <w:t>On the night before Jesus died, on the evening of betrayal,</w:t>
      </w:r>
      <w:r w:rsidRPr="00BD5CF3">
        <w:rPr>
          <w:sz w:val="28"/>
          <w:szCs w:val="28"/>
        </w:rPr>
        <w:br/>
        <w:t>Jesus took bread, gave thanks, broke it and said:</w:t>
      </w:r>
      <w:r w:rsidRPr="00BD5CF3">
        <w:rPr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‘This is my body which is for you. Do this in memory of me’.</w:t>
      </w:r>
    </w:p>
    <w:p w14:paraId="0F59DBEB" w14:textId="77777777" w:rsidR="00B875E1" w:rsidRPr="00BD5CF3" w:rsidRDefault="00B875E1" w:rsidP="00B875E1">
      <w:pPr>
        <w:rPr>
          <w:b/>
          <w:bCs/>
          <w:sz w:val="28"/>
          <w:szCs w:val="28"/>
        </w:rPr>
      </w:pPr>
      <w:r w:rsidRPr="00BD5CF3">
        <w:rPr>
          <w:sz w:val="28"/>
          <w:szCs w:val="28"/>
        </w:rPr>
        <w:t>In the same way, also the cup, after supper saying:</w:t>
      </w:r>
      <w:r w:rsidRPr="00BD5CF3">
        <w:rPr>
          <w:sz w:val="28"/>
          <w:szCs w:val="28"/>
        </w:rPr>
        <w:br/>
        <w:t>‘This cup is the new covenant in my blood.</w:t>
      </w:r>
      <w:r w:rsidRPr="00BD5CF3">
        <w:rPr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Do this, whenever you drink it, in memory of me’.</w:t>
      </w:r>
    </w:p>
    <w:p w14:paraId="05568803" w14:textId="07B3EE06" w:rsidR="00B875E1" w:rsidRPr="00BD5CF3" w:rsidRDefault="00B875E1" w:rsidP="00B875E1">
      <w:pPr>
        <w:rPr>
          <w:sz w:val="28"/>
          <w:szCs w:val="28"/>
        </w:rPr>
      </w:pPr>
      <w:r w:rsidRPr="00BD5CF3">
        <w:rPr>
          <w:sz w:val="28"/>
          <w:szCs w:val="28"/>
        </w:rPr>
        <w:lastRenderedPageBreak/>
        <w:t>As we eat this bread and drink this cup,</w:t>
      </w:r>
      <w:r w:rsidRPr="00BD5CF3">
        <w:rPr>
          <w:sz w:val="28"/>
          <w:szCs w:val="28"/>
        </w:rPr>
        <w:br/>
        <w:t>we proclaim the coming of God’s new creation</w:t>
      </w:r>
      <w:r w:rsidRPr="00BD5CF3">
        <w:rPr>
          <w:sz w:val="28"/>
          <w:szCs w:val="28"/>
        </w:rPr>
        <w:br/>
        <w:t>in and through the life, death and resurrection of Jesus</w:t>
      </w:r>
      <w:r w:rsidRPr="00BD5CF3">
        <w:rPr>
          <w:sz w:val="28"/>
          <w:szCs w:val="28"/>
        </w:rPr>
        <w:br/>
        <w:t xml:space="preserve">and finally, in the completion of all things </w:t>
      </w:r>
      <w:r w:rsidR="00BD5CF3">
        <w:rPr>
          <w:sz w:val="28"/>
          <w:szCs w:val="28"/>
        </w:rPr>
        <w:br/>
      </w:r>
      <w:r w:rsidRPr="00BD5CF3">
        <w:rPr>
          <w:sz w:val="28"/>
          <w:szCs w:val="28"/>
        </w:rPr>
        <w:t>when Christ comes again:</w:t>
      </w:r>
    </w:p>
    <w:p w14:paraId="63AC930F" w14:textId="77777777" w:rsidR="00B875E1" w:rsidRPr="00BD5CF3" w:rsidRDefault="00B875E1" w:rsidP="00B875E1">
      <w:pPr>
        <w:rPr>
          <w:b/>
          <w:bCs/>
          <w:sz w:val="28"/>
          <w:szCs w:val="28"/>
        </w:rPr>
      </w:pPr>
      <w:r w:rsidRPr="00BD5CF3">
        <w:rPr>
          <w:b/>
          <w:bCs/>
          <w:sz w:val="28"/>
          <w:szCs w:val="28"/>
        </w:rPr>
        <w:t>Christ has died.</w:t>
      </w:r>
      <w:r w:rsidRPr="00BD5CF3">
        <w:rPr>
          <w:b/>
          <w:bCs/>
          <w:sz w:val="28"/>
          <w:szCs w:val="28"/>
        </w:rPr>
        <w:br/>
        <w:t>Christ is risen.</w:t>
      </w:r>
      <w:r w:rsidRPr="00BD5CF3">
        <w:rPr>
          <w:b/>
          <w:bCs/>
          <w:sz w:val="28"/>
          <w:szCs w:val="28"/>
        </w:rPr>
        <w:br/>
        <w:t>Christ will come again.</w:t>
      </w:r>
    </w:p>
    <w:p w14:paraId="6E929A96" w14:textId="77777777" w:rsidR="00B875E1" w:rsidRPr="00BD5CF3" w:rsidRDefault="00B875E1" w:rsidP="00B875E1">
      <w:pPr>
        <w:rPr>
          <w:sz w:val="28"/>
          <w:szCs w:val="28"/>
        </w:rPr>
      </w:pPr>
      <w:r w:rsidRPr="00BD5CF3">
        <w:rPr>
          <w:sz w:val="28"/>
          <w:szCs w:val="28"/>
        </w:rPr>
        <w:t>Send your Holy Spirit, O God, that these gifts in creation</w:t>
      </w:r>
      <w:r w:rsidRPr="00BD5CF3">
        <w:rPr>
          <w:sz w:val="28"/>
          <w:szCs w:val="28"/>
        </w:rPr>
        <w:br/>
        <w:t>may also be for us the gift of re-creation in Christ.</w:t>
      </w:r>
      <w:r w:rsidRPr="00BD5CF3">
        <w:rPr>
          <w:sz w:val="28"/>
          <w:szCs w:val="28"/>
        </w:rPr>
        <w:br/>
        <w:t>Shape us into one body; press us into one wine;</w:t>
      </w:r>
      <w:r w:rsidRPr="00BD5CF3">
        <w:rPr>
          <w:sz w:val="28"/>
          <w:szCs w:val="28"/>
        </w:rPr>
        <w:br/>
        <w:t>bake us into one bread – the Bread of Life and Cup of Liberation –</w:t>
      </w:r>
      <w:r w:rsidRPr="00BD5CF3">
        <w:rPr>
          <w:sz w:val="28"/>
          <w:szCs w:val="28"/>
        </w:rPr>
        <w:br/>
        <w:t>for the feeding of all your children and the nurture of creation.</w:t>
      </w:r>
    </w:p>
    <w:p w14:paraId="09415B2A" w14:textId="1CBF0A1D" w:rsidR="00B875E1" w:rsidRPr="00BD5CF3" w:rsidRDefault="00B875E1" w:rsidP="00B875E1">
      <w:pPr>
        <w:rPr>
          <w:b/>
          <w:bCs/>
          <w:sz w:val="28"/>
          <w:szCs w:val="28"/>
        </w:rPr>
      </w:pPr>
      <w:r w:rsidRPr="00BD5CF3">
        <w:rPr>
          <w:b/>
          <w:bCs/>
          <w:sz w:val="28"/>
          <w:szCs w:val="28"/>
        </w:rPr>
        <w:t xml:space="preserve">Through Christ, with Christ, in Christ </w:t>
      </w:r>
      <w:r w:rsidR="00BD5CF3">
        <w:rPr>
          <w:b/>
          <w:bCs/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in the power of the Spirit of Love,</w:t>
      </w:r>
      <w:r w:rsidRPr="00BD5CF3">
        <w:rPr>
          <w:b/>
          <w:bCs/>
          <w:sz w:val="28"/>
          <w:szCs w:val="28"/>
        </w:rPr>
        <w:br/>
        <w:t xml:space="preserve">all glory be to you, O God, Source of All Being, </w:t>
      </w:r>
      <w:r w:rsidR="00BD5CF3">
        <w:rPr>
          <w:b/>
          <w:bCs/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Eternal Wisdom and Holy Spirit</w:t>
      </w:r>
      <w:r w:rsidRPr="00BD5CF3">
        <w:rPr>
          <w:b/>
          <w:bCs/>
          <w:sz w:val="28"/>
          <w:szCs w:val="28"/>
        </w:rPr>
        <w:br/>
        <w:t xml:space="preserve">as it was in the beginning is now and ever shall be. </w:t>
      </w:r>
      <w:r w:rsidRPr="00BD5CF3">
        <w:rPr>
          <w:b/>
          <w:bCs/>
          <w:sz w:val="28"/>
          <w:szCs w:val="28"/>
        </w:rPr>
        <w:br/>
        <w:t>Amen.</w:t>
      </w:r>
    </w:p>
    <w:p w14:paraId="2B5318AD" w14:textId="77777777" w:rsidR="00B875E1" w:rsidRPr="00CF714E" w:rsidRDefault="00C63C09" w:rsidP="00A60A6B">
      <w:pPr>
        <w:pStyle w:val="Heading2"/>
        <w:rPr>
          <w:color w:val="EE0000"/>
        </w:rPr>
      </w:pPr>
      <w:r w:rsidRPr="00CF714E">
        <w:rPr>
          <w:color w:val="EE0000"/>
        </w:rPr>
        <w:t>The B</w:t>
      </w:r>
      <w:r w:rsidR="00B875E1" w:rsidRPr="00CF714E">
        <w:rPr>
          <w:color w:val="EE0000"/>
        </w:rPr>
        <w:t xml:space="preserve">reaking </w:t>
      </w:r>
      <w:r w:rsidRPr="00CF714E">
        <w:rPr>
          <w:color w:val="EE0000"/>
        </w:rPr>
        <w:t xml:space="preserve">of </w:t>
      </w:r>
      <w:r w:rsidR="00B875E1" w:rsidRPr="00CF714E">
        <w:rPr>
          <w:color w:val="EE0000"/>
        </w:rPr>
        <w:t xml:space="preserve">the </w:t>
      </w:r>
      <w:r w:rsidRPr="00CF714E">
        <w:rPr>
          <w:color w:val="EE0000"/>
        </w:rPr>
        <w:t>B</w:t>
      </w:r>
      <w:r w:rsidR="00B875E1" w:rsidRPr="00CF714E">
        <w:rPr>
          <w:color w:val="EE0000"/>
        </w:rPr>
        <w:t>read</w:t>
      </w:r>
    </w:p>
    <w:p w14:paraId="2DE66417" w14:textId="77777777" w:rsidR="00C63C09" w:rsidRPr="00BD5CF3" w:rsidRDefault="00C63C09" w:rsidP="00C63C09">
      <w:pPr>
        <w:rPr>
          <w:b/>
          <w:bCs/>
          <w:sz w:val="28"/>
          <w:szCs w:val="28"/>
        </w:rPr>
      </w:pPr>
      <w:r w:rsidRPr="00BD5CF3">
        <w:rPr>
          <w:sz w:val="28"/>
          <w:szCs w:val="28"/>
        </w:rPr>
        <w:t>Christ is the bread of life,</w:t>
      </w:r>
      <w:r w:rsidRPr="00BD5CF3">
        <w:rPr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food for healing and wholeness.</w:t>
      </w:r>
    </w:p>
    <w:p w14:paraId="7A9A8584" w14:textId="77777777" w:rsidR="00C63C09" w:rsidRPr="00BD5CF3" w:rsidRDefault="00C63C09" w:rsidP="00C63C09">
      <w:pPr>
        <w:rPr>
          <w:b/>
          <w:bCs/>
          <w:sz w:val="28"/>
          <w:szCs w:val="28"/>
        </w:rPr>
      </w:pPr>
      <w:r w:rsidRPr="00BD5CF3">
        <w:rPr>
          <w:sz w:val="28"/>
          <w:szCs w:val="28"/>
        </w:rPr>
        <w:t>Christ is the cup of hope,</w:t>
      </w:r>
      <w:r w:rsidRPr="00BD5CF3">
        <w:rPr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wellspring of resurrection life.</w:t>
      </w:r>
    </w:p>
    <w:p w14:paraId="58869101" w14:textId="0C7D23D1" w:rsidR="007B3E51" w:rsidRPr="00BD5CF3" w:rsidRDefault="00C63C09" w:rsidP="00BD5CF3">
      <w:pPr>
        <w:rPr>
          <w:rStyle w:val="Heading1Char"/>
          <w:color w:val="EE0000"/>
        </w:rPr>
      </w:pPr>
      <w:r w:rsidRPr="00BD5CF3">
        <w:rPr>
          <w:sz w:val="28"/>
          <w:szCs w:val="28"/>
        </w:rPr>
        <w:t>The gifts of God for the people of God.</w:t>
      </w:r>
      <w:r w:rsidRPr="00BD5CF3">
        <w:rPr>
          <w:sz w:val="28"/>
          <w:szCs w:val="28"/>
        </w:rPr>
        <w:br/>
      </w:r>
      <w:r w:rsidRPr="00BD5CF3">
        <w:rPr>
          <w:b/>
          <w:bCs/>
          <w:sz w:val="28"/>
          <w:szCs w:val="28"/>
        </w:rPr>
        <w:t>May we who share these gifts be found in Christ and Christ in us.</w:t>
      </w:r>
      <w:r w:rsidR="00BD5CF3">
        <w:rPr>
          <w:b/>
          <w:bCs/>
          <w:sz w:val="28"/>
          <w:szCs w:val="28"/>
        </w:rPr>
        <w:br/>
      </w:r>
      <w:r w:rsidR="00BD5CF3">
        <w:rPr>
          <w:b/>
          <w:bCs/>
          <w:sz w:val="28"/>
          <w:szCs w:val="28"/>
        </w:rPr>
        <w:br/>
      </w:r>
      <w:r w:rsidR="007B3E51" w:rsidRPr="00BD5CF3">
        <w:rPr>
          <w:rStyle w:val="Heading1Char"/>
          <w:color w:val="EE0000"/>
        </w:rPr>
        <w:t>Notices and Community Life</w:t>
      </w:r>
    </w:p>
    <w:p w14:paraId="3D75C4E1" w14:textId="77777777" w:rsidR="007B3E51" w:rsidRPr="00CF714E" w:rsidRDefault="007B3E51" w:rsidP="00BD5CF3">
      <w:pPr>
        <w:pStyle w:val="Heading1"/>
        <w:rPr>
          <w:color w:val="EE0000"/>
        </w:rPr>
      </w:pPr>
      <w:r w:rsidRPr="00CF714E">
        <w:rPr>
          <w:color w:val="EE0000"/>
        </w:rPr>
        <w:lastRenderedPageBreak/>
        <w:t>Sending Forth</w:t>
      </w:r>
    </w:p>
    <w:p w14:paraId="54CFA427" w14:textId="77777777" w:rsidR="00C63C09" w:rsidRPr="00BD5CF3" w:rsidRDefault="00C63C09" w:rsidP="00C63C09">
      <w:pPr>
        <w:rPr>
          <w:sz w:val="28"/>
          <w:szCs w:val="28"/>
        </w:rPr>
      </w:pPr>
      <w:r w:rsidRPr="00BD5CF3">
        <w:rPr>
          <w:sz w:val="28"/>
          <w:szCs w:val="28"/>
        </w:rPr>
        <w:t>God, who is love, fill your hearts.</w:t>
      </w:r>
      <w:r w:rsidRPr="00BD5CF3">
        <w:rPr>
          <w:sz w:val="28"/>
          <w:szCs w:val="28"/>
        </w:rPr>
        <w:br/>
        <w:t>Christ Jesus, who is the new life, inspire your hopes.</w:t>
      </w:r>
      <w:r w:rsidRPr="00BD5CF3">
        <w:rPr>
          <w:sz w:val="28"/>
          <w:szCs w:val="28"/>
        </w:rPr>
        <w:br/>
        <w:t xml:space="preserve">The Holy Spirit, who is </w:t>
      </w:r>
      <w:proofErr w:type="spellStart"/>
      <w:r w:rsidRPr="00BD5CF3">
        <w:rPr>
          <w:sz w:val="28"/>
          <w:szCs w:val="28"/>
        </w:rPr>
        <w:t>lifegiver</w:t>
      </w:r>
      <w:proofErr w:type="spellEnd"/>
      <w:r w:rsidRPr="00BD5CF3">
        <w:rPr>
          <w:sz w:val="28"/>
          <w:szCs w:val="28"/>
        </w:rPr>
        <w:t>, spur you to deeds of compassion.</w:t>
      </w:r>
    </w:p>
    <w:p w14:paraId="75207AC0" w14:textId="77777777" w:rsidR="00C63C09" w:rsidRPr="00BD5CF3" w:rsidRDefault="00C63C09" w:rsidP="00C63C09">
      <w:pPr>
        <w:rPr>
          <w:sz w:val="28"/>
          <w:szCs w:val="28"/>
        </w:rPr>
      </w:pPr>
      <w:r w:rsidRPr="00BD5CF3">
        <w:rPr>
          <w:sz w:val="28"/>
          <w:szCs w:val="28"/>
        </w:rPr>
        <w:t>Go in the power of God’s good Spirit:</w:t>
      </w:r>
      <w:r w:rsidRPr="00BD5CF3">
        <w:rPr>
          <w:sz w:val="28"/>
          <w:szCs w:val="28"/>
        </w:rPr>
        <w:br/>
        <w:t>with the gentle fire of God’s zeal,</w:t>
      </w:r>
      <w:r w:rsidRPr="00BD5CF3">
        <w:rPr>
          <w:sz w:val="28"/>
          <w:szCs w:val="28"/>
        </w:rPr>
        <w:br/>
        <w:t>with the soothing water of peace,</w:t>
      </w:r>
      <w:r w:rsidRPr="00BD5CF3">
        <w:rPr>
          <w:sz w:val="28"/>
          <w:szCs w:val="28"/>
        </w:rPr>
        <w:br/>
        <w:t>and with the breath of life,</w:t>
      </w:r>
      <w:r w:rsidRPr="00BD5CF3">
        <w:rPr>
          <w:sz w:val="28"/>
          <w:szCs w:val="28"/>
        </w:rPr>
        <w:br/>
        <w:t>ready to work for justice and peace.</w:t>
      </w:r>
    </w:p>
    <w:p w14:paraId="7A121494" w14:textId="77777777" w:rsidR="00C63C09" w:rsidRPr="00BD5CF3" w:rsidRDefault="00C63C09" w:rsidP="00C63C09">
      <w:pPr>
        <w:rPr>
          <w:b/>
          <w:bCs/>
          <w:sz w:val="28"/>
          <w:szCs w:val="28"/>
        </w:rPr>
      </w:pPr>
      <w:r w:rsidRPr="00BD5CF3">
        <w:rPr>
          <w:b/>
          <w:bCs/>
          <w:sz w:val="28"/>
          <w:szCs w:val="28"/>
        </w:rPr>
        <w:t>We go in Christ’s name. Amen.</w:t>
      </w:r>
      <w:r w:rsidR="007B3E51" w:rsidRPr="00BD5CF3">
        <w:rPr>
          <w:b/>
          <w:bCs/>
          <w:sz w:val="28"/>
          <w:szCs w:val="28"/>
        </w:rPr>
        <w:t xml:space="preserve"> </w:t>
      </w:r>
    </w:p>
    <w:p w14:paraId="22AC6349" w14:textId="77777777" w:rsidR="009F2B76" w:rsidRPr="00CF714E" w:rsidRDefault="009D7AF9" w:rsidP="009D7AF9">
      <w:pPr>
        <w:pStyle w:val="Heading1"/>
        <w:rPr>
          <w:color w:val="EE0000"/>
        </w:rPr>
      </w:pPr>
      <w:r w:rsidRPr="00CF714E">
        <w:rPr>
          <w:color w:val="EE0000"/>
        </w:rPr>
        <w:t xml:space="preserve">Together in Song 547: </w:t>
      </w:r>
      <w:proofErr w:type="gramStart"/>
      <w:r w:rsidRPr="00CF714E">
        <w:rPr>
          <w:color w:val="EE0000"/>
        </w:rPr>
        <w:t>Be</w:t>
      </w:r>
      <w:proofErr w:type="gramEnd"/>
      <w:r w:rsidRPr="00CF714E">
        <w:rPr>
          <w:color w:val="EE0000"/>
        </w:rPr>
        <w:t xml:space="preserve"> thou my Vision</w:t>
      </w:r>
    </w:p>
    <w:p w14:paraId="4A69A230" w14:textId="77777777" w:rsidR="00667DB4" w:rsidRPr="00BD5CF3" w:rsidRDefault="009D7AF9" w:rsidP="007B3E51">
      <w:pPr>
        <w:rPr>
          <w:i/>
          <w:iCs/>
          <w:sz w:val="28"/>
          <w:szCs w:val="28"/>
        </w:rPr>
      </w:pPr>
      <w:proofErr w:type="gramStart"/>
      <w:r w:rsidRPr="00BD5CF3">
        <w:rPr>
          <w:i/>
          <w:iCs/>
          <w:sz w:val="28"/>
          <w:szCs w:val="28"/>
        </w:rPr>
        <w:t>Be</w:t>
      </w:r>
      <w:proofErr w:type="gramEnd"/>
      <w:r w:rsidRPr="00BD5CF3">
        <w:rPr>
          <w:i/>
          <w:iCs/>
          <w:sz w:val="28"/>
          <w:szCs w:val="28"/>
        </w:rPr>
        <w:t xml:space="preserve"> </w:t>
      </w:r>
      <w:r w:rsidR="00011ABE" w:rsidRPr="00BD5CF3">
        <w:rPr>
          <w:i/>
          <w:iCs/>
          <w:sz w:val="28"/>
          <w:szCs w:val="28"/>
        </w:rPr>
        <w:t>t</w:t>
      </w:r>
      <w:r w:rsidRPr="00BD5CF3">
        <w:rPr>
          <w:i/>
          <w:iCs/>
          <w:sz w:val="28"/>
          <w:szCs w:val="28"/>
        </w:rPr>
        <w:t>hou my vision, O Lord of my heart,</w:t>
      </w:r>
      <w:r w:rsidRPr="00BD5CF3">
        <w:rPr>
          <w:i/>
          <w:iCs/>
          <w:sz w:val="28"/>
          <w:szCs w:val="28"/>
        </w:rPr>
        <w:br/>
        <w:t>naught be all else to me, save that thou art</w:t>
      </w:r>
      <w:r w:rsidRPr="00BD5CF3">
        <w:rPr>
          <w:i/>
          <w:iCs/>
          <w:sz w:val="28"/>
          <w:szCs w:val="28"/>
        </w:rPr>
        <w:br/>
        <w:t>thou my best thought, by day or by night,</w:t>
      </w:r>
      <w:r w:rsidRPr="00BD5CF3">
        <w:rPr>
          <w:i/>
          <w:iCs/>
          <w:sz w:val="28"/>
          <w:szCs w:val="28"/>
        </w:rPr>
        <w:br/>
        <w:t>waking or sleeping, thy presence my light.</w:t>
      </w:r>
    </w:p>
    <w:p w14:paraId="517FEDE4" w14:textId="77777777" w:rsidR="009D7AF9" w:rsidRPr="00BD5CF3" w:rsidRDefault="00011ABE" w:rsidP="007B3E51">
      <w:pPr>
        <w:rPr>
          <w:i/>
          <w:iCs/>
          <w:sz w:val="28"/>
          <w:szCs w:val="28"/>
        </w:rPr>
      </w:pPr>
      <w:proofErr w:type="gramStart"/>
      <w:r w:rsidRPr="00BD5CF3">
        <w:rPr>
          <w:i/>
          <w:iCs/>
          <w:sz w:val="28"/>
          <w:szCs w:val="28"/>
        </w:rPr>
        <w:t>Be</w:t>
      </w:r>
      <w:proofErr w:type="gramEnd"/>
      <w:r w:rsidRPr="00BD5CF3">
        <w:rPr>
          <w:i/>
          <w:iCs/>
          <w:sz w:val="28"/>
          <w:szCs w:val="28"/>
        </w:rPr>
        <w:t xml:space="preserve"> thou my wisdom, </w:t>
      </w:r>
      <w:proofErr w:type="gramStart"/>
      <w:r w:rsidRPr="00BD5CF3">
        <w:rPr>
          <w:i/>
          <w:iCs/>
          <w:sz w:val="28"/>
          <w:szCs w:val="28"/>
        </w:rPr>
        <w:t>be</w:t>
      </w:r>
      <w:proofErr w:type="gramEnd"/>
      <w:r w:rsidRPr="00BD5CF3">
        <w:rPr>
          <w:i/>
          <w:iCs/>
          <w:sz w:val="28"/>
          <w:szCs w:val="28"/>
        </w:rPr>
        <w:t xml:space="preserve"> thou my true word;</w:t>
      </w:r>
      <w:r w:rsidRPr="00BD5CF3">
        <w:rPr>
          <w:i/>
          <w:iCs/>
          <w:sz w:val="28"/>
          <w:szCs w:val="28"/>
        </w:rPr>
        <w:br/>
        <w:t>I ever with thee and thou with me, Lord;</w:t>
      </w:r>
      <w:r w:rsidRPr="00BD5CF3">
        <w:rPr>
          <w:i/>
          <w:iCs/>
          <w:sz w:val="28"/>
          <w:szCs w:val="28"/>
        </w:rPr>
        <w:br/>
        <w:t xml:space="preserve">thou my great Father, thy child let me </w:t>
      </w:r>
      <w:proofErr w:type="gramStart"/>
      <w:r w:rsidRPr="00BD5CF3">
        <w:rPr>
          <w:i/>
          <w:iCs/>
          <w:sz w:val="28"/>
          <w:szCs w:val="28"/>
        </w:rPr>
        <w:t>be;</w:t>
      </w:r>
      <w:proofErr w:type="gramEnd"/>
      <w:r w:rsidRPr="00BD5CF3">
        <w:rPr>
          <w:i/>
          <w:iCs/>
          <w:sz w:val="28"/>
          <w:szCs w:val="28"/>
        </w:rPr>
        <w:br/>
        <w:t>thou in me dwelling and I one with thee.</w:t>
      </w:r>
    </w:p>
    <w:p w14:paraId="33D63798" w14:textId="77777777" w:rsidR="00011ABE" w:rsidRPr="00BD5CF3" w:rsidRDefault="00011ABE" w:rsidP="007B3E51">
      <w:pPr>
        <w:rPr>
          <w:i/>
          <w:iCs/>
          <w:sz w:val="28"/>
          <w:szCs w:val="28"/>
        </w:rPr>
      </w:pPr>
      <w:r w:rsidRPr="00BD5CF3">
        <w:rPr>
          <w:i/>
          <w:iCs/>
          <w:sz w:val="28"/>
          <w:szCs w:val="28"/>
        </w:rPr>
        <w:t>Riches I scorn and the world’s empty praise,</w:t>
      </w:r>
      <w:r w:rsidRPr="00BD5CF3">
        <w:rPr>
          <w:i/>
          <w:iCs/>
          <w:sz w:val="28"/>
          <w:szCs w:val="28"/>
        </w:rPr>
        <w:br/>
        <w:t>thou my inheritance, now and always;</w:t>
      </w:r>
      <w:r w:rsidRPr="00BD5CF3">
        <w:rPr>
          <w:i/>
          <w:iCs/>
          <w:sz w:val="28"/>
          <w:szCs w:val="28"/>
        </w:rPr>
        <w:br/>
        <w:t>thou and thou only the first in my heart;</w:t>
      </w:r>
      <w:r w:rsidRPr="00BD5CF3">
        <w:rPr>
          <w:i/>
          <w:iCs/>
          <w:sz w:val="28"/>
          <w:szCs w:val="28"/>
        </w:rPr>
        <w:br/>
        <w:t>high King of Heaven, my treasure thou art.</w:t>
      </w:r>
    </w:p>
    <w:p w14:paraId="3C1F8E0C" w14:textId="77777777" w:rsidR="00667DB4" w:rsidRPr="00BD5CF3" w:rsidRDefault="00667DB4" w:rsidP="007B3E51">
      <w:pPr>
        <w:rPr>
          <w:i/>
          <w:iCs/>
          <w:sz w:val="28"/>
          <w:szCs w:val="28"/>
        </w:rPr>
      </w:pPr>
      <w:r w:rsidRPr="00BD5CF3">
        <w:rPr>
          <w:i/>
          <w:iCs/>
          <w:sz w:val="28"/>
          <w:szCs w:val="28"/>
        </w:rPr>
        <w:t>High King of heaven, after victory won,</w:t>
      </w:r>
      <w:r w:rsidRPr="00BD5CF3">
        <w:rPr>
          <w:i/>
          <w:iCs/>
          <w:sz w:val="28"/>
          <w:szCs w:val="28"/>
        </w:rPr>
        <w:br/>
        <w:t>may I reach heaven’s joys, O bright Heaven’s Sun!</w:t>
      </w:r>
      <w:r w:rsidRPr="00BD5CF3">
        <w:rPr>
          <w:i/>
          <w:iCs/>
          <w:sz w:val="28"/>
          <w:szCs w:val="28"/>
        </w:rPr>
        <w:br/>
        <w:t>Heart of my own heart, whatever befall,</w:t>
      </w:r>
      <w:r w:rsidRPr="00BD5CF3">
        <w:rPr>
          <w:i/>
          <w:iCs/>
          <w:sz w:val="28"/>
          <w:szCs w:val="28"/>
        </w:rPr>
        <w:br/>
        <w:t>still be my vision, O ruler of all.</w:t>
      </w:r>
    </w:p>
    <w:p w14:paraId="58B25F58" w14:textId="77777777" w:rsidR="00BD5CF3" w:rsidRDefault="00BD5CF3" w:rsidP="007B3E51">
      <w:pPr>
        <w:rPr>
          <w:i/>
          <w:iCs/>
        </w:rPr>
      </w:pPr>
    </w:p>
    <w:p w14:paraId="08209C1D" w14:textId="5AEB5169" w:rsidR="00BD5CF3" w:rsidRDefault="00BD5CF3" w:rsidP="00BD5CF3">
      <w:pPr>
        <w:jc w:val="right"/>
      </w:pPr>
      <w:r w:rsidRPr="00BD5CF3">
        <w:t>References:</w:t>
      </w:r>
      <w:r>
        <w:t xml:space="preserve"> Bulletin Art by </w:t>
      </w:r>
      <w:proofErr w:type="spellStart"/>
      <w:r>
        <w:t>Stushie</w:t>
      </w:r>
      <w:proofErr w:type="spellEnd"/>
      <w:r>
        <w:t xml:space="preserve"> Art</w:t>
      </w:r>
    </w:p>
    <w:p w14:paraId="22E7D54B" w14:textId="695FA7AF" w:rsidR="00BD5CF3" w:rsidRPr="00BD5CF3" w:rsidRDefault="00BD5CF3" w:rsidP="00BD5CF3">
      <w:pPr>
        <w:jc w:val="right"/>
      </w:pPr>
      <w:r>
        <w:tab/>
      </w:r>
      <w:r>
        <w:tab/>
      </w:r>
      <w:proofErr w:type="spellStart"/>
      <w:r>
        <w:t>Unting</w:t>
      </w:r>
      <w:proofErr w:type="spellEnd"/>
      <w:r>
        <w:t xml:space="preserve"> in Worship II</w:t>
      </w:r>
    </w:p>
    <w:sectPr w:rsidR="00BD5CF3" w:rsidRPr="00BD5C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903"/>
    <w:multiLevelType w:val="hybridMultilevel"/>
    <w:tmpl w:val="828CB0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61756"/>
    <w:multiLevelType w:val="hybridMultilevel"/>
    <w:tmpl w:val="C7049E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61417"/>
    <w:multiLevelType w:val="hybridMultilevel"/>
    <w:tmpl w:val="F58A7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E04B7"/>
    <w:multiLevelType w:val="hybridMultilevel"/>
    <w:tmpl w:val="028AA5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11380"/>
    <w:multiLevelType w:val="hybridMultilevel"/>
    <w:tmpl w:val="7C9A8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7822F9"/>
    <w:multiLevelType w:val="hybridMultilevel"/>
    <w:tmpl w:val="CCC41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286957"/>
    <w:multiLevelType w:val="hybridMultilevel"/>
    <w:tmpl w:val="F0F8DF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9B149C"/>
    <w:multiLevelType w:val="hybridMultilevel"/>
    <w:tmpl w:val="D85CF6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CB4005"/>
    <w:multiLevelType w:val="hybridMultilevel"/>
    <w:tmpl w:val="81422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E0356B"/>
    <w:multiLevelType w:val="hybridMultilevel"/>
    <w:tmpl w:val="2A64C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A11168"/>
    <w:multiLevelType w:val="hybridMultilevel"/>
    <w:tmpl w:val="F46671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C60C65"/>
    <w:multiLevelType w:val="hybridMultilevel"/>
    <w:tmpl w:val="4C9EA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B4792"/>
    <w:multiLevelType w:val="hybridMultilevel"/>
    <w:tmpl w:val="E3F032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C366C"/>
    <w:multiLevelType w:val="hybridMultilevel"/>
    <w:tmpl w:val="2A6E16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8E3DF6"/>
    <w:multiLevelType w:val="hybridMultilevel"/>
    <w:tmpl w:val="95B492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83709B"/>
    <w:multiLevelType w:val="hybridMultilevel"/>
    <w:tmpl w:val="66A2B7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F3416D"/>
    <w:multiLevelType w:val="hybridMultilevel"/>
    <w:tmpl w:val="7B784C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D547A6"/>
    <w:multiLevelType w:val="hybridMultilevel"/>
    <w:tmpl w:val="E1D896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250914"/>
    <w:multiLevelType w:val="hybridMultilevel"/>
    <w:tmpl w:val="F2F8A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A05EE6"/>
    <w:multiLevelType w:val="hybridMultilevel"/>
    <w:tmpl w:val="D996D2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879B0"/>
    <w:multiLevelType w:val="hybridMultilevel"/>
    <w:tmpl w:val="2ACEA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041899"/>
    <w:multiLevelType w:val="hybridMultilevel"/>
    <w:tmpl w:val="AACE4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C96176"/>
    <w:multiLevelType w:val="hybridMultilevel"/>
    <w:tmpl w:val="76760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176602"/>
    <w:multiLevelType w:val="hybridMultilevel"/>
    <w:tmpl w:val="346471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9D5C64"/>
    <w:multiLevelType w:val="hybridMultilevel"/>
    <w:tmpl w:val="7834D5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F70520"/>
    <w:multiLevelType w:val="hybridMultilevel"/>
    <w:tmpl w:val="8318C8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841E34"/>
    <w:multiLevelType w:val="hybridMultilevel"/>
    <w:tmpl w:val="B6AC63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8F6ED2"/>
    <w:multiLevelType w:val="hybridMultilevel"/>
    <w:tmpl w:val="735E63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8E53BA"/>
    <w:multiLevelType w:val="hybridMultilevel"/>
    <w:tmpl w:val="881AD6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C27479"/>
    <w:multiLevelType w:val="hybridMultilevel"/>
    <w:tmpl w:val="5352F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275347"/>
    <w:multiLevelType w:val="hybridMultilevel"/>
    <w:tmpl w:val="07DE2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E371B4"/>
    <w:multiLevelType w:val="hybridMultilevel"/>
    <w:tmpl w:val="A3CA12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3846088">
    <w:abstractNumId w:val="0"/>
  </w:num>
  <w:num w:numId="2" w16cid:durableId="959268020">
    <w:abstractNumId w:val="27"/>
  </w:num>
  <w:num w:numId="3" w16cid:durableId="1704092342">
    <w:abstractNumId w:val="10"/>
  </w:num>
  <w:num w:numId="4" w16cid:durableId="2017876767">
    <w:abstractNumId w:val="2"/>
  </w:num>
  <w:num w:numId="5" w16cid:durableId="1500121712">
    <w:abstractNumId w:val="8"/>
  </w:num>
  <w:num w:numId="6" w16cid:durableId="1022123177">
    <w:abstractNumId w:val="1"/>
  </w:num>
  <w:num w:numId="7" w16cid:durableId="1454905067">
    <w:abstractNumId w:val="24"/>
  </w:num>
  <w:num w:numId="8" w16cid:durableId="1262488891">
    <w:abstractNumId w:val="21"/>
  </w:num>
  <w:num w:numId="9" w16cid:durableId="2052336864">
    <w:abstractNumId w:val="17"/>
  </w:num>
  <w:num w:numId="10" w16cid:durableId="1237982849">
    <w:abstractNumId w:val="26"/>
  </w:num>
  <w:num w:numId="11" w16cid:durableId="1996834976">
    <w:abstractNumId w:val="29"/>
  </w:num>
  <w:num w:numId="12" w16cid:durableId="794831698">
    <w:abstractNumId w:val="11"/>
  </w:num>
  <w:num w:numId="13" w16cid:durableId="1346055449">
    <w:abstractNumId w:val="18"/>
  </w:num>
  <w:num w:numId="14" w16cid:durableId="1538422055">
    <w:abstractNumId w:val="5"/>
  </w:num>
  <w:num w:numId="15" w16cid:durableId="1581864651">
    <w:abstractNumId w:val="31"/>
  </w:num>
  <w:num w:numId="16" w16cid:durableId="1878160627">
    <w:abstractNumId w:val="22"/>
  </w:num>
  <w:num w:numId="17" w16cid:durableId="1017119120">
    <w:abstractNumId w:val="6"/>
  </w:num>
  <w:num w:numId="18" w16cid:durableId="1059745483">
    <w:abstractNumId w:val="14"/>
  </w:num>
  <w:num w:numId="19" w16cid:durableId="932740536">
    <w:abstractNumId w:val="20"/>
  </w:num>
  <w:num w:numId="20" w16cid:durableId="134808393">
    <w:abstractNumId w:val="15"/>
  </w:num>
  <w:num w:numId="21" w16cid:durableId="1573394600">
    <w:abstractNumId w:val="12"/>
  </w:num>
  <w:num w:numId="22" w16cid:durableId="747656465">
    <w:abstractNumId w:val="16"/>
  </w:num>
  <w:num w:numId="23" w16cid:durableId="525099789">
    <w:abstractNumId w:val="13"/>
  </w:num>
  <w:num w:numId="24" w16cid:durableId="199903813">
    <w:abstractNumId w:val="30"/>
  </w:num>
  <w:num w:numId="25" w16cid:durableId="1802579030">
    <w:abstractNumId w:val="3"/>
  </w:num>
  <w:num w:numId="26" w16cid:durableId="463277650">
    <w:abstractNumId w:val="7"/>
  </w:num>
  <w:num w:numId="27" w16cid:durableId="178665446">
    <w:abstractNumId w:val="9"/>
  </w:num>
  <w:num w:numId="28" w16cid:durableId="1494686180">
    <w:abstractNumId w:val="28"/>
  </w:num>
  <w:num w:numId="29" w16cid:durableId="1692338514">
    <w:abstractNumId w:val="19"/>
  </w:num>
  <w:num w:numId="30" w16cid:durableId="641429024">
    <w:abstractNumId w:val="4"/>
  </w:num>
  <w:num w:numId="31" w16cid:durableId="911895457">
    <w:abstractNumId w:val="23"/>
  </w:num>
  <w:num w:numId="32" w16cid:durableId="2314193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14E"/>
    <w:rsid w:val="00011ABE"/>
    <w:rsid w:val="00145A70"/>
    <w:rsid w:val="0015654D"/>
    <w:rsid w:val="002C4F80"/>
    <w:rsid w:val="002D56AF"/>
    <w:rsid w:val="0051781B"/>
    <w:rsid w:val="00585F7F"/>
    <w:rsid w:val="00667DB4"/>
    <w:rsid w:val="007B3E51"/>
    <w:rsid w:val="0091726B"/>
    <w:rsid w:val="009D7AF9"/>
    <w:rsid w:val="009F2B76"/>
    <w:rsid w:val="00A60A6B"/>
    <w:rsid w:val="00A60ABD"/>
    <w:rsid w:val="00B432E5"/>
    <w:rsid w:val="00B875E1"/>
    <w:rsid w:val="00BD5CF3"/>
    <w:rsid w:val="00C63C09"/>
    <w:rsid w:val="00CF714E"/>
    <w:rsid w:val="00E8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D1319"/>
  <w15:chartTrackingRefBased/>
  <w15:docId w15:val="{9A729464-1427-9D4D-9201-E9E940574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3E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1481AB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0A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i/>
      <w:iCs/>
      <w:color w:val="1481AB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3E51"/>
    <w:pPr>
      <w:keepNext/>
      <w:keepLines/>
      <w:spacing w:before="160" w:after="80"/>
      <w:outlineLvl w:val="2"/>
    </w:pPr>
    <w:rPr>
      <w:rFonts w:eastAsiaTheme="majorEastAsia" w:cstheme="majorBidi"/>
      <w:color w:val="1481A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E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481A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E51"/>
    <w:pPr>
      <w:keepNext/>
      <w:keepLines/>
      <w:spacing w:before="80" w:after="40"/>
      <w:outlineLvl w:val="4"/>
    </w:pPr>
    <w:rPr>
      <w:rFonts w:eastAsiaTheme="majorEastAsia" w:cstheme="majorBidi"/>
      <w:color w:val="1481A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E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E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E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E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3E51"/>
    <w:rPr>
      <w:rFonts w:asciiTheme="majorHAnsi" w:eastAsiaTheme="majorEastAsia" w:hAnsiTheme="majorHAnsi" w:cstheme="majorBidi"/>
      <w:color w:val="1481AB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60A6B"/>
    <w:rPr>
      <w:rFonts w:asciiTheme="majorHAnsi" w:eastAsiaTheme="majorEastAsia" w:hAnsiTheme="majorHAnsi" w:cstheme="majorBidi"/>
      <w:i/>
      <w:iCs/>
      <w:color w:val="1481AB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3E51"/>
    <w:rPr>
      <w:rFonts w:eastAsiaTheme="majorEastAsia" w:cstheme="majorBidi"/>
      <w:color w:val="1481A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E51"/>
    <w:rPr>
      <w:rFonts w:eastAsiaTheme="majorEastAsia" w:cstheme="majorBidi"/>
      <w:i/>
      <w:iCs/>
      <w:color w:val="1481AB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E51"/>
    <w:rPr>
      <w:rFonts w:eastAsiaTheme="majorEastAsia" w:cstheme="majorBidi"/>
      <w:color w:val="1481A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E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E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E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E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3E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3E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3E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3E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3E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E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3E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3E51"/>
    <w:rPr>
      <w:i/>
      <w:iCs/>
      <w:color w:val="1481AB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E51"/>
    <w:pPr>
      <w:pBdr>
        <w:top w:val="single" w:sz="4" w:space="10" w:color="1481AB" w:themeColor="accent1" w:themeShade="BF"/>
        <w:bottom w:val="single" w:sz="4" w:space="10" w:color="1481AB" w:themeColor="accent1" w:themeShade="BF"/>
      </w:pBdr>
      <w:spacing w:before="360" w:after="360"/>
      <w:ind w:left="864" w:right="864"/>
      <w:jc w:val="center"/>
    </w:pPr>
    <w:rPr>
      <w:i/>
      <w:iCs/>
      <w:color w:val="1481AB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E51"/>
    <w:rPr>
      <w:i/>
      <w:iCs/>
      <w:color w:val="1481AB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E51"/>
    <w:rPr>
      <w:b/>
      <w:bCs/>
      <w:smallCaps/>
      <w:color w:val="1481AB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3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ymg/Desktop/Treasure%2010%20Aug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Savon">
  <a:themeElements>
    <a:clrScheme name="Savon">
      <a:dk1>
        <a:sysClr val="windowText" lastClr="000000"/>
      </a:dk1>
      <a:lt1>
        <a:sysClr val="window" lastClr="FFFFFF"/>
      </a:lt1>
      <a:dk2>
        <a:srgbClr val="1485A4"/>
      </a:dk2>
      <a:lt2>
        <a:srgbClr val="E3DED1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F49100"/>
      </a:hlink>
      <a:folHlink>
        <a:srgbClr val="739D9B"/>
      </a:folHlink>
    </a:clrScheme>
    <a:fontScheme name="Savon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avon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5000"/>
                <a:lumMod val="105000"/>
              </a:schemeClr>
            </a:gs>
            <a:gs pos="100000">
              <a:schemeClr val="phClr">
                <a:tint val="65000"/>
                <a:satMod val="100000"/>
                <a:lumMod val="10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0000"/>
                <a:lumMod val="100000"/>
              </a:schemeClr>
            </a:gs>
            <a:gs pos="50000">
              <a:schemeClr val="phClr">
                <a:shade val="99000"/>
                <a:satMod val="105000"/>
                <a:lumMod val="100000"/>
              </a:schemeClr>
            </a:gs>
            <a:gs pos="100000">
              <a:schemeClr val="phClr">
                <a:shade val="98000"/>
                <a:satMod val="105000"/>
                <a:lumMod val="100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12700" dir="5400000" algn="ctr" rotWithShape="0">
              <a:srgbClr val="000000">
                <a:alpha val="63000"/>
              </a:srgbClr>
            </a:outerShdw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4200000"/>
            </a:lightRig>
          </a:scene3d>
          <a:sp3d prstMaterial="flat">
            <a:bevelT w="50800" h="635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2000"/>
                <a:satMod val="160000"/>
              </a:schemeClr>
            </a:gs>
            <a:gs pos="77000">
              <a:schemeClr val="phClr">
                <a:tint val="100000"/>
                <a:shade val="73000"/>
                <a:satMod val="155000"/>
              </a:schemeClr>
            </a:gs>
            <a:gs pos="100000">
              <a:schemeClr val="phClr">
                <a:tint val="100000"/>
                <a:shade val="67000"/>
                <a:satMod val="145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5000"/>
              </a:schemeClr>
              <a:schemeClr val="phClr">
                <a:shade val="92000"/>
                <a:satMod val="115000"/>
              </a:schemeClr>
            </a:duotone>
          </a:blip>
          <a:tile tx="0" ty="0" sx="60000" sy="6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avon" id="{1306E473-ED32-493B-A2D0-240A757EDD34}" vid="{C20BADFE-D095-436F-9677-9264042809F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Treasure 10 Aug.dotx</Template>
  <TotalTime>23</TotalTime>
  <Pages>8</Pages>
  <Words>1289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Yvonne Ghavalas</dc:creator>
  <cp:keywords/>
  <dc:description/>
  <cp:lastModifiedBy>Althea A</cp:lastModifiedBy>
  <cp:revision>1</cp:revision>
  <cp:lastPrinted>2025-08-06T02:27:00Z</cp:lastPrinted>
  <dcterms:created xsi:type="dcterms:W3CDTF">2025-08-06T02:24:00Z</dcterms:created>
  <dcterms:modified xsi:type="dcterms:W3CDTF">2025-08-06T03:56:00Z</dcterms:modified>
</cp:coreProperties>
</file>